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CF2E" w14:textId="3D0490AB" w:rsidR="009C2D4B" w:rsidRPr="008D1F47" w:rsidRDefault="008C3B6D" w:rsidP="008D1F47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B555CB">
        <w:rPr>
          <w:rFonts w:ascii="Calibri Light" w:hAnsi="Calibri Light" w:cs="Calibri Light"/>
          <w:b/>
          <w:sz w:val="28"/>
          <w:szCs w:val="28"/>
        </w:rPr>
        <w:t>PROŠNJA ZA</w:t>
      </w:r>
      <w:r w:rsidR="008630ED" w:rsidRPr="00B555CB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E72DCF">
        <w:rPr>
          <w:rFonts w:ascii="Calibri Light" w:hAnsi="Calibri Light" w:cs="Calibri Light"/>
          <w:b/>
          <w:sz w:val="28"/>
          <w:szCs w:val="28"/>
        </w:rPr>
        <w:t>KOMISIJO ZA ŠTUDIJSKE ZADEVE</w:t>
      </w: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4"/>
        <w:gridCol w:w="3161"/>
        <w:gridCol w:w="5527"/>
      </w:tblGrid>
      <w:tr w:rsidR="008C604A" w:rsidRPr="00534D61" w14:paraId="764C1D32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672FB9F3" w14:textId="3B4E4748" w:rsidR="008C604A" w:rsidRPr="00534D61" w:rsidRDefault="008C604A" w:rsidP="008C604A">
            <w:pPr>
              <w:ind w:hanging="105"/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br/>
              <w:t>1.</w:t>
            </w:r>
          </w:p>
        </w:tc>
        <w:tc>
          <w:tcPr>
            <w:tcW w:w="3162" w:type="dxa"/>
            <w:vAlign w:val="bottom"/>
          </w:tcPr>
          <w:p w14:paraId="2CFD9FDC" w14:textId="452768FC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Ime in priimek:</w:t>
            </w:r>
          </w:p>
        </w:tc>
        <w:sdt>
          <w:sdtPr>
            <w:rPr>
              <w:rFonts w:asciiTheme="minorHAnsi" w:hAnsiTheme="minorHAnsi" w:cstheme="minorHAnsi"/>
              <w:b/>
            </w:rPr>
            <w:alias w:val="Ime in priimek"/>
            <w:tag w:val="Ime in priimek"/>
            <w:id w:val="1357614248"/>
            <w:placeholder>
              <w:docPart w:val="132931F7C0F74A3A98512D623DDAE4C0"/>
            </w:placeholder>
            <w:text/>
          </w:sdtPr>
          <w:sdtContent>
            <w:tc>
              <w:tcPr>
                <w:tcW w:w="5528" w:type="dxa"/>
                <w:tcBorders>
                  <w:bottom w:val="single" w:sz="4" w:space="0" w:color="auto"/>
                </w:tcBorders>
                <w:vAlign w:val="bottom"/>
              </w:tcPr>
              <w:p w14:paraId="18EA79B7" w14:textId="7E093BAA" w:rsidR="008C604A" w:rsidRPr="00534D61" w:rsidRDefault="008C604A" w:rsidP="008C604A">
                <w:pPr>
                  <w:jc w:val="left"/>
                  <w:rPr>
                    <w:rFonts w:asciiTheme="minorHAnsi" w:hAnsiTheme="minorHAnsi" w:cstheme="minorHAnsi"/>
                  </w:rPr>
                </w:pPr>
                <w:r w:rsidRPr="00534D61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8C604A" w:rsidRPr="00534D61" w14:paraId="3B1C884F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6108FE73" w14:textId="77777777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31166236" w14:textId="247A67BE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Vpisna številka:</w:t>
            </w:r>
          </w:p>
        </w:tc>
        <w:sdt>
          <w:sdtPr>
            <w:rPr>
              <w:rFonts w:asciiTheme="minorHAnsi" w:hAnsiTheme="minorHAnsi" w:cstheme="minorHAnsi"/>
              <w:b/>
            </w:rPr>
            <w:alias w:val="Vpisna številka"/>
            <w:tag w:val="Vpisna številka"/>
            <w:id w:val="-1248031513"/>
            <w:placeholder>
              <w:docPart w:val="15B9A20BB0FE49818CC5C18426BE4555"/>
            </w:placeholder>
            <w:text/>
          </w:sdtPr>
          <w:sdtContent>
            <w:tc>
              <w:tcPr>
                <w:tcW w:w="552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2C282B1" w14:textId="7482EFF9" w:rsidR="008C604A" w:rsidRPr="00534D61" w:rsidRDefault="008C604A" w:rsidP="008C604A">
                <w:pPr>
                  <w:jc w:val="left"/>
                  <w:rPr>
                    <w:rFonts w:asciiTheme="minorHAnsi" w:hAnsiTheme="minorHAnsi" w:cstheme="minorHAnsi"/>
                  </w:rPr>
                </w:pPr>
                <w:r w:rsidRPr="00534D61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8C604A" w:rsidRPr="00534D61" w14:paraId="71AA6844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50A60787" w14:textId="77777777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0C7BB52A" w14:textId="5C25187E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Letnik študija:</w:t>
            </w:r>
          </w:p>
        </w:tc>
        <w:sdt>
          <w:sdtPr>
            <w:rPr>
              <w:rFonts w:asciiTheme="minorHAnsi" w:hAnsiTheme="minorHAnsi" w:cstheme="minorHAnsi"/>
              <w:b/>
            </w:rPr>
            <w:alias w:val="Letnik študija"/>
            <w:tag w:val="Letnik študija"/>
            <w:id w:val="1916437976"/>
            <w:placeholder>
              <w:docPart w:val="7D24B82A62534954863B30273A7C80F4"/>
            </w:placeholder>
            <w:text/>
          </w:sdtPr>
          <w:sdtContent>
            <w:tc>
              <w:tcPr>
                <w:tcW w:w="552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0E1CE0D" w14:textId="5033B4F9" w:rsidR="008C604A" w:rsidRPr="00534D61" w:rsidRDefault="008C604A" w:rsidP="008C604A">
                <w:pPr>
                  <w:jc w:val="left"/>
                  <w:rPr>
                    <w:rFonts w:asciiTheme="minorHAnsi" w:hAnsiTheme="minorHAnsi" w:cstheme="minorHAnsi"/>
                    <w:b/>
                  </w:rPr>
                </w:pPr>
                <w:r w:rsidRPr="00534D61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8C604A" w:rsidRPr="00534D61" w14:paraId="5F982458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316EE49A" w14:textId="77777777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0644BC8B" w14:textId="623F98D0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Vrsta študija: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bottom"/>
          </w:tcPr>
          <w:p w14:paraId="1601D6BF" w14:textId="5453B6AA" w:rsidR="008C604A" w:rsidRPr="00534D61" w:rsidRDefault="00000000" w:rsidP="008C604A">
            <w:pPr>
              <w:jc w:val="left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</w:rPr>
                <w:id w:val="-56779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04A" w:rsidRPr="00534D61">
              <w:rPr>
                <w:rFonts w:asciiTheme="minorHAnsi" w:hAnsiTheme="minorHAnsi" w:cstheme="minorHAnsi"/>
              </w:rPr>
              <w:t xml:space="preserve">  dodiplomski UN      </w:t>
            </w:r>
            <w:sdt>
              <w:sdtPr>
                <w:rPr>
                  <w:rFonts w:asciiTheme="minorHAnsi" w:hAnsiTheme="minorHAnsi" w:cstheme="minorHAnsi"/>
                </w:rPr>
                <w:id w:val="111309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4A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04A" w:rsidRPr="00534D61">
              <w:rPr>
                <w:rFonts w:asciiTheme="minorHAnsi" w:hAnsiTheme="minorHAnsi" w:cstheme="minorHAnsi"/>
              </w:rPr>
              <w:t xml:space="preserve">  podiplomski</w:t>
            </w:r>
          </w:p>
        </w:tc>
      </w:tr>
      <w:tr w:rsidR="00E72DCF" w:rsidRPr="00534D61" w14:paraId="6E49D233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23C8A730" w14:textId="77777777" w:rsidR="00E72DCF" w:rsidRPr="00534D61" w:rsidRDefault="00E72DCF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63C29FF2" w14:textId="05842593" w:rsidR="00E72DCF" w:rsidRPr="00534D61" w:rsidRDefault="00E72DCF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Način študija</w:t>
            </w:r>
          </w:p>
        </w:tc>
        <w:tc>
          <w:tcPr>
            <w:tcW w:w="5528" w:type="dxa"/>
            <w:vAlign w:val="bottom"/>
          </w:tcPr>
          <w:p w14:paraId="3C7EFA01" w14:textId="3FD384F9" w:rsidR="00E72DCF" w:rsidRPr="00534D61" w:rsidRDefault="00000000" w:rsidP="008C604A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2629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2DCF" w:rsidRPr="00534D61">
              <w:rPr>
                <w:rFonts w:asciiTheme="minorHAnsi" w:hAnsiTheme="minorHAnsi" w:cstheme="minorHAnsi"/>
              </w:rPr>
              <w:t xml:space="preserve">  redni      </w:t>
            </w:r>
            <w:sdt>
              <w:sdtPr>
                <w:rPr>
                  <w:rFonts w:asciiTheme="minorHAnsi" w:hAnsiTheme="minorHAnsi" w:cstheme="minorHAnsi"/>
                </w:rPr>
                <w:id w:val="10696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2DCF" w:rsidRPr="00534D6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72DCF" w:rsidRPr="00534D61">
              <w:rPr>
                <w:rFonts w:asciiTheme="minorHAnsi" w:hAnsiTheme="minorHAnsi" w:cstheme="minorHAnsi"/>
              </w:rPr>
              <w:t xml:space="preserve">  izredni</w:t>
            </w:r>
          </w:p>
        </w:tc>
      </w:tr>
      <w:tr w:rsidR="008C604A" w:rsidRPr="00534D61" w14:paraId="57BDBA10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6AB71E54" w14:textId="77777777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0E137EF8" w14:textId="61FAC5EC" w:rsidR="008C604A" w:rsidRPr="00534D61" w:rsidRDefault="002A0302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Ponavljanje pred 2026/2027</w:t>
            </w:r>
          </w:p>
        </w:tc>
        <w:tc>
          <w:tcPr>
            <w:tcW w:w="5528" w:type="dxa"/>
            <w:vAlign w:val="bottom"/>
          </w:tcPr>
          <w:p w14:paraId="1CFAACA3" w14:textId="3938F38F" w:rsidR="008C604A" w:rsidRPr="00534D61" w:rsidRDefault="00000000" w:rsidP="008C604A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2005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0302" w:rsidRPr="00534D61">
              <w:rPr>
                <w:rFonts w:asciiTheme="minorHAnsi" w:hAnsiTheme="minorHAnsi" w:cstheme="minorHAnsi"/>
              </w:rPr>
              <w:t xml:space="preserve">  DA </w:t>
            </w:r>
            <w:r w:rsidR="00314542">
              <w:rPr>
                <w:rFonts w:asciiTheme="minorHAnsi" w:hAnsiTheme="minorHAnsi" w:cstheme="minorHAnsi"/>
              </w:rPr>
              <w:t xml:space="preserve">  </w:t>
            </w:r>
            <w:r w:rsidR="002A0302" w:rsidRPr="00534D61">
              <w:rPr>
                <w:rFonts w:asciiTheme="minorHAnsi" w:hAnsiTheme="minorHAnsi" w:cstheme="minorHAnsi"/>
              </w:rPr>
              <w:t xml:space="preserve">letnik: </w:t>
            </w:r>
            <w:r w:rsidR="00314542">
              <w:rPr>
                <w:rFonts w:asciiTheme="minorHAnsi" w:hAnsiTheme="minorHAnsi" w:cstheme="minorHAnsi"/>
              </w:rPr>
              <w:t>________</w:t>
            </w:r>
            <w:r w:rsidR="002A0302" w:rsidRPr="00534D61">
              <w:rPr>
                <w:rFonts w:asciiTheme="minorHAnsi" w:hAnsiTheme="minorHAnsi" w:cstheme="minorHAn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</w:rPr>
                <w:id w:val="69181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0302" w:rsidRPr="00534D61">
              <w:rPr>
                <w:rFonts w:asciiTheme="minorHAnsi" w:hAnsiTheme="minorHAnsi" w:cstheme="minorHAnsi"/>
              </w:rPr>
              <w:t xml:space="preserve">  NE</w:t>
            </w:r>
          </w:p>
        </w:tc>
      </w:tr>
      <w:tr w:rsidR="008C604A" w:rsidRPr="00534D61" w14:paraId="39163AD9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2497D147" w14:textId="77777777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6F4465FC" w14:textId="69183AA5" w:rsidR="008C604A" w:rsidRPr="00534D61" w:rsidRDefault="008C604A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 xml:space="preserve">Menjava štud. programa </w:t>
            </w:r>
          </w:p>
        </w:tc>
        <w:tc>
          <w:tcPr>
            <w:tcW w:w="5528" w:type="dxa"/>
            <w:vAlign w:val="bottom"/>
          </w:tcPr>
          <w:p w14:paraId="2E09628B" w14:textId="7B2442D0" w:rsidR="008C604A" w:rsidRPr="00534D61" w:rsidRDefault="00000000" w:rsidP="008C604A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0588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0302" w:rsidRPr="00534D61">
              <w:rPr>
                <w:rFonts w:asciiTheme="minorHAnsi" w:hAnsiTheme="minorHAnsi" w:cstheme="minorHAnsi"/>
              </w:rPr>
              <w:t xml:space="preserve">  DA     </w:t>
            </w:r>
            <w:sdt>
              <w:sdtPr>
                <w:rPr>
                  <w:rFonts w:asciiTheme="minorHAnsi" w:hAnsiTheme="minorHAnsi" w:cstheme="minorHAnsi"/>
                </w:rPr>
                <w:id w:val="-126267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302" w:rsidRPr="00534D6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0302" w:rsidRPr="00534D61">
              <w:rPr>
                <w:rFonts w:asciiTheme="minorHAnsi" w:hAnsiTheme="minorHAnsi" w:cstheme="minorHAnsi"/>
              </w:rPr>
              <w:t xml:space="preserve">  NE</w:t>
            </w:r>
          </w:p>
        </w:tc>
      </w:tr>
      <w:tr w:rsidR="00903588" w:rsidRPr="00534D61" w14:paraId="732CDF47" w14:textId="77777777" w:rsidTr="00534D61">
        <w:trPr>
          <w:trHeight w:val="397"/>
        </w:trPr>
        <w:tc>
          <w:tcPr>
            <w:tcW w:w="382" w:type="dxa"/>
            <w:vAlign w:val="bottom"/>
          </w:tcPr>
          <w:p w14:paraId="23C995AC" w14:textId="77777777" w:rsidR="00903588" w:rsidRPr="00534D61" w:rsidRDefault="00903588" w:rsidP="008C604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162" w:type="dxa"/>
            <w:vAlign w:val="bottom"/>
          </w:tcPr>
          <w:p w14:paraId="077FAA8D" w14:textId="4024A3E0" w:rsidR="00903588" w:rsidRPr="00534D61" w:rsidRDefault="00534D61" w:rsidP="008C604A">
            <w:pPr>
              <w:jc w:val="left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</w:rPr>
              <w:t>Čakam še na rezultate izpita/-ov</w:t>
            </w:r>
          </w:p>
        </w:tc>
        <w:tc>
          <w:tcPr>
            <w:tcW w:w="5528" w:type="dxa"/>
            <w:vAlign w:val="bottom"/>
          </w:tcPr>
          <w:p w14:paraId="47BE8624" w14:textId="7ACABD70" w:rsidR="00903588" w:rsidRPr="00534D61" w:rsidRDefault="00000000" w:rsidP="008C604A">
            <w:pPr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8183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D61" w:rsidRPr="00534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4D61" w:rsidRPr="00534D61">
              <w:rPr>
                <w:rFonts w:asciiTheme="minorHAnsi" w:hAnsiTheme="minorHAnsi" w:cstheme="minorHAnsi"/>
              </w:rPr>
              <w:t xml:space="preserve">  DA     </w:t>
            </w:r>
            <w:sdt>
              <w:sdtPr>
                <w:rPr>
                  <w:rFonts w:asciiTheme="minorHAnsi" w:hAnsiTheme="minorHAnsi" w:cstheme="minorHAnsi"/>
                </w:rPr>
                <w:id w:val="-45888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D61" w:rsidRPr="00534D6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34D61" w:rsidRPr="00534D61">
              <w:rPr>
                <w:rFonts w:asciiTheme="minorHAnsi" w:hAnsiTheme="minorHAnsi" w:cstheme="minorHAnsi"/>
              </w:rPr>
              <w:t xml:space="preserve">  NE</w:t>
            </w:r>
          </w:p>
        </w:tc>
      </w:tr>
    </w:tbl>
    <w:p w14:paraId="7388470F" w14:textId="77777777" w:rsidR="00E72DCF" w:rsidRPr="00534D61" w:rsidRDefault="00E72DCF" w:rsidP="007736E4">
      <w:pPr>
        <w:rPr>
          <w:rFonts w:asciiTheme="minorHAnsi" w:hAnsiTheme="minorHAnsi" w:cstheme="minorHAnsi"/>
        </w:rPr>
      </w:pPr>
    </w:p>
    <w:p w14:paraId="74BB0D20" w14:textId="0B037A32" w:rsidR="00FF0603" w:rsidRPr="00534D61" w:rsidRDefault="00D96EF0" w:rsidP="00D96EF0">
      <w:pPr>
        <w:spacing w:before="120"/>
        <w:ind w:firstLine="142"/>
        <w:rPr>
          <w:rFonts w:asciiTheme="minorHAnsi" w:hAnsiTheme="minorHAnsi" w:cstheme="minorHAnsi"/>
          <w:b/>
          <w:color w:val="000000"/>
          <w:lang w:eastAsia="sl-SI"/>
        </w:rPr>
      </w:pPr>
      <w:r>
        <w:rPr>
          <w:rFonts w:asciiTheme="minorHAnsi" w:hAnsiTheme="minorHAnsi" w:cstheme="minorHAnsi"/>
        </w:rPr>
        <w:t>2</w:t>
      </w:r>
      <w:r w:rsidR="00FF0603" w:rsidRPr="00534D6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 </w:t>
      </w:r>
      <w:r w:rsidR="002A0302" w:rsidRPr="00534D61">
        <w:rPr>
          <w:rFonts w:asciiTheme="minorHAnsi" w:hAnsiTheme="minorHAnsi" w:cstheme="minorHAnsi"/>
          <w:color w:val="000000"/>
          <w:lang w:eastAsia="sl-SI"/>
        </w:rPr>
        <w:t xml:space="preserve">Vlagam prošnjo za (obkrožite ustrezno </w:t>
      </w:r>
      <w:r w:rsidR="00C47547">
        <w:rPr>
          <w:rFonts w:asciiTheme="minorHAnsi" w:hAnsiTheme="minorHAnsi" w:cstheme="minorHAnsi"/>
          <w:color w:val="000000"/>
          <w:lang w:eastAsia="sl-SI"/>
        </w:rPr>
        <w:t>črko</w:t>
      </w:r>
      <w:r w:rsidR="002A0302" w:rsidRPr="00534D61">
        <w:rPr>
          <w:rFonts w:asciiTheme="minorHAnsi" w:hAnsiTheme="minorHAnsi" w:cstheme="minorHAnsi"/>
          <w:color w:val="000000"/>
          <w:lang w:eastAsia="sl-SI"/>
        </w:rPr>
        <w:t>):</w:t>
      </w:r>
    </w:p>
    <w:p w14:paraId="46F37372" w14:textId="77777777" w:rsidR="00FF0603" w:rsidRPr="00534D61" w:rsidRDefault="00FF0603" w:rsidP="00FF0603">
      <w:pPr>
        <w:rPr>
          <w:rFonts w:asciiTheme="minorHAnsi" w:hAnsiTheme="minorHAnsi" w:cstheme="minorHAnsi"/>
          <w:color w:val="000000"/>
          <w:sz w:val="20"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A0302" w:rsidRPr="00534D61" w14:paraId="06A0B31B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7B25C7E" w14:textId="545DD56B" w:rsidR="00976DFF" w:rsidRPr="00534D61" w:rsidRDefault="002A0302" w:rsidP="001C57A1">
            <w:pPr>
              <w:pStyle w:val="Odstavekseznama"/>
              <w:numPr>
                <w:ilvl w:val="0"/>
                <w:numId w:val="20"/>
              </w:numPr>
              <w:ind w:left="318" w:hanging="318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PONAVLJANJE LETNIK</w:t>
            </w:r>
            <w:r w:rsidR="00093657">
              <w:rPr>
                <w:rFonts w:asciiTheme="minorHAnsi" w:hAnsiTheme="minorHAnsi" w:cstheme="minorHAnsi"/>
                <w:b/>
                <w:bCs/>
              </w:rPr>
              <w:t>A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(zbranih najmanj 30 ECTS vpisanega letnika)</w:t>
            </w:r>
            <w:r w:rsidR="001C57A1" w:rsidRPr="00534D61">
              <w:rPr>
                <w:rFonts w:asciiTheme="minorHAnsi" w:hAnsiTheme="minorHAnsi" w:cstheme="minorHAnsi"/>
                <w:b/>
                <w:bCs/>
              </w:rPr>
              <w:br/>
            </w:r>
          </w:p>
          <w:p w14:paraId="7AB82CEE" w14:textId="5CA0D54F" w:rsidR="002A0302" w:rsidRPr="00534D61" w:rsidRDefault="00976DFF" w:rsidP="001C57A1">
            <w:pPr>
              <w:ind w:firstLine="318"/>
              <w:rPr>
                <w:rFonts w:asciiTheme="minorHAnsi" w:hAnsiTheme="minorHAnsi" w:cstheme="minorHAnsi"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 xml:space="preserve">Želim ponavljati _______ letnik, opravljenih imam </w:t>
            </w:r>
            <w:r w:rsidR="00D96EF0" w:rsidRPr="00534D61">
              <w:rPr>
                <w:rFonts w:asciiTheme="minorHAnsi" w:hAnsiTheme="minorHAnsi" w:cstheme="minorHAnsi"/>
                <w:b/>
                <w:bCs/>
              </w:rPr>
              <w:t>_______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ECTS.</w:t>
            </w:r>
          </w:p>
        </w:tc>
      </w:tr>
      <w:tr w:rsidR="002A0302" w:rsidRPr="00534D61" w14:paraId="51847412" w14:textId="77777777" w:rsidTr="00C47547">
        <w:tc>
          <w:tcPr>
            <w:tcW w:w="9060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03C409" w14:textId="0D13F140" w:rsidR="002A0302" w:rsidRPr="00534D61" w:rsidRDefault="00976DFF" w:rsidP="001C57A1">
            <w:pPr>
              <w:ind w:firstLine="318"/>
              <w:rPr>
                <w:rFonts w:asciiTheme="minorHAnsi" w:hAnsiTheme="minorHAnsi" w:cstheme="minorHAnsi"/>
                <w:sz w:val="18"/>
                <w:szCs w:val="18"/>
              </w:rPr>
            </w:pPr>
            <w:r w:rsidRPr="00534D6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 V tem primeru prošnje NI POTREBNO utemeljevati in prilagati dokazil</w:t>
            </w:r>
            <w:r w:rsidR="00ED594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 upravičenih razlogih.</w:t>
            </w:r>
          </w:p>
        </w:tc>
      </w:tr>
      <w:tr w:rsidR="00976DFF" w:rsidRPr="00534D61" w14:paraId="3EB4160B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1601936" w14:textId="77777777" w:rsidR="00976DFF" w:rsidRPr="00534D61" w:rsidRDefault="00976DFF" w:rsidP="001C57A1">
            <w:pPr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A0302" w:rsidRPr="00534D61" w14:paraId="1662BCF2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65B878" w14:textId="2ED15CBD" w:rsidR="002A0302" w:rsidRPr="00534D61" w:rsidRDefault="00976DFF" w:rsidP="001C57A1">
            <w:pPr>
              <w:pStyle w:val="Odstavekseznama"/>
              <w:numPr>
                <w:ilvl w:val="0"/>
                <w:numId w:val="20"/>
              </w:numPr>
              <w:ind w:left="318" w:hanging="284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PONAVLJANJE LETNIK</w:t>
            </w:r>
            <w:r w:rsidR="00093657">
              <w:rPr>
                <w:rFonts w:asciiTheme="minorHAnsi" w:hAnsiTheme="minorHAnsi" w:cstheme="minorHAnsi"/>
                <w:b/>
                <w:bCs/>
              </w:rPr>
              <w:t>A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(zbranih manj kot 30 ECTS in ne manj kot </w:t>
            </w:r>
            <w:r w:rsidR="00C47547">
              <w:rPr>
                <w:rFonts w:asciiTheme="minorHAnsi" w:hAnsiTheme="minorHAnsi" w:cstheme="minorHAnsi"/>
                <w:b/>
                <w:bCs/>
              </w:rPr>
              <w:t>15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ECTS vpisanega letnika</w:t>
            </w:r>
            <w:r w:rsidR="001C57A1" w:rsidRPr="00534D61">
              <w:rPr>
                <w:rFonts w:asciiTheme="minorHAnsi" w:hAnsiTheme="minorHAnsi" w:cstheme="minorHAnsi"/>
                <w:b/>
                <w:bCs/>
              </w:rPr>
              <w:t xml:space="preserve"> + upravičljivi razlogi</w:t>
            </w:r>
            <w:r w:rsidRPr="00534D61">
              <w:rPr>
                <w:rFonts w:asciiTheme="minorHAnsi" w:hAnsiTheme="minorHAnsi" w:cstheme="minorHAnsi"/>
                <w:b/>
                <w:bCs/>
              </w:rPr>
              <w:t>)</w:t>
            </w:r>
            <w:r w:rsidR="001C57A1" w:rsidRPr="00534D61">
              <w:rPr>
                <w:rFonts w:asciiTheme="minorHAnsi" w:hAnsiTheme="minorHAnsi" w:cstheme="minorHAnsi"/>
                <w:b/>
                <w:bCs/>
              </w:rPr>
              <w:br/>
            </w:r>
            <w:r w:rsidRPr="00534D61">
              <w:rPr>
                <w:rFonts w:asciiTheme="minorHAnsi" w:hAnsiTheme="minorHAnsi" w:cstheme="minorHAnsi"/>
                <w:b/>
                <w:bCs/>
              </w:rPr>
              <w:br/>
              <w:t xml:space="preserve">Želim ponavljati </w:t>
            </w:r>
            <w:r w:rsidR="00D96EF0" w:rsidRPr="00534D61">
              <w:rPr>
                <w:rFonts w:asciiTheme="minorHAnsi" w:hAnsiTheme="minorHAnsi" w:cstheme="minorHAnsi"/>
                <w:b/>
                <w:bCs/>
              </w:rPr>
              <w:t>_______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letnik, opravljenih imam </w:t>
            </w:r>
            <w:r w:rsidR="00D96EF0" w:rsidRPr="00534D61">
              <w:rPr>
                <w:rFonts w:asciiTheme="minorHAnsi" w:hAnsiTheme="minorHAnsi" w:cstheme="minorHAnsi"/>
                <w:b/>
                <w:bCs/>
              </w:rPr>
              <w:t>_______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ECTS.</w:t>
            </w:r>
          </w:p>
        </w:tc>
      </w:tr>
      <w:tr w:rsidR="002A0302" w:rsidRPr="00534D61" w14:paraId="7F1A4B64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F75239" w14:textId="77777777" w:rsidR="002A0302" w:rsidRPr="00534D61" w:rsidRDefault="002A0302" w:rsidP="001C57A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76DFF" w:rsidRPr="00534D61" w14:paraId="44DCA807" w14:textId="77777777" w:rsidTr="00C47547">
        <w:trPr>
          <w:trHeight w:val="1988"/>
        </w:trPr>
        <w:tc>
          <w:tcPr>
            <w:tcW w:w="90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AA6C1E" w14:textId="727D9FAD" w:rsidR="00976DFF" w:rsidRPr="00534D61" w:rsidRDefault="00976DFF" w:rsidP="008D1F47">
            <w:pPr>
              <w:pStyle w:val="Odstavekseznama"/>
              <w:numPr>
                <w:ilvl w:val="0"/>
                <w:numId w:val="20"/>
              </w:numPr>
              <w:ind w:left="318" w:hanging="284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IZJEMNI VPIS V VIŠJI LETNIK</w:t>
            </w:r>
            <w:r w:rsidR="001C57A1" w:rsidRPr="00534D61">
              <w:rPr>
                <w:rFonts w:asciiTheme="minorHAnsi" w:hAnsiTheme="minorHAnsi" w:cstheme="minorHAnsi"/>
                <w:b/>
                <w:bCs/>
              </w:rPr>
              <w:t xml:space="preserve"> (zbranih </w:t>
            </w:r>
            <w:r w:rsidR="00C47547">
              <w:rPr>
                <w:rFonts w:asciiTheme="minorHAnsi" w:hAnsiTheme="minorHAnsi" w:cstheme="minorHAnsi"/>
                <w:b/>
                <w:bCs/>
              </w:rPr>
              <w:t xml:space="preserve">najmanj </w:t>
            </w:r>
            <w:r w:rsidR="001C57A1" w:rsidRPr="00534D61">
              <w:rPr>
                <w:rFonts w:asciiTheme="minorHAnsi" w:hAnsiTheme="minorHAnsi" w:cstheme="minorHAnsi"/>
                <w:b/>
                <w:bCs/>
              </w:rPr>
              <w:t>31 ECTS + upravičljivi razlogi</w:t>
            </w:r>
            <w:r w:rsidR="008D1F47">
              <w:rPr>
                <w:rFonts w:asciiTheme="minorHAnsi" w:hAnsiTheme="minorHAnsi" w:cstheme="minorHAnsi"/>
                <w:b/>
                <w:bCs/>
              </w:rPr>
              <w:t xml:space="preserve"> ter 60 ECTS predhodnega letnika)</w:t>
            </w:r>
            <w:r w:rsidR="008D1F47">
              <w:rPr>
                <w:rFonts w:asciiTheme="minorHAnsi" w:hAnsiTheme="minorHAnsi" w:cstheme="minorHAnsi"/>
                <w:b/>
                <w:bCs/>
              </w:rPr>
              <w:br/>
            </w:r>
          </w:p>
          <w:p w14:paraId="088B45CB" w14:textId="18E9993F" w:rsidR="001C57A1" w:rsidRPr="00534D61" w:rsidRDefault="001C57A1" w:rsidP="001C57A1">
            <w:pPr>
              <w:spacing w:line="360" w:lineRule="auto"/>
              <w:ind w:left="318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 xml:space="preserve">Želim se vpisati v </w:t>
            </w:r>
            <w:r w:rsidR="00D96EF0" w:rsidRPr="00534D61">
              <w:rPr>
                <w:rFonts w:asciiTheme="minorHAnsi" w:hAnsiTheme="minorHAnsi" w:cstheme="minorHAnsi"/>
                <w:b/>
                <w:bCs/>
              </w:rPr>
              <w:t>_______</w:t>
            </w:r>
            <w:r w:rsidR="00D96EF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letnik, opravljenih imam </w:t>
            </w:r>
            <w:r w:rsidR="00D96EF0" w:rsidRPr="00534D61">
              <w:rPr>
                <w:rFonts w:asciiTheme="minorHAnsi" w:hAnsiTheme="minorHAnsi" w:cstheme="minorHAnsi"/>
                <w:b/>
                <w:bCs/>
              </w:rPr>
              <w:t>_______</w:t>
            </w:r>
            <w:r w:rsidRPr="00534D61">
              <w:rPr>
                <w:rFonts w:asciiTheme="minorHAnsi" w:hAnsiTheme="minorHAnsi" w:cstheme="minorHAnsi"/>
                <w:b/>
                <w:bCs/>
              </w:rPr>
              <w:t xml:space="preserve"> ECTS.</w:t>
            </w:r>
          </w:p>
          <w:p w14:paraId="30B4BABF" w14:textId="4ED3A745" w:rsidR="001C57A1" w:rsidRPr="00534D61" w:rsidRDefault="001C57A1" w:rsidP="001C57A1">
            <w:pPr>
              <w:spacing w:line="360" w:lineRule="auto"/>
              <w:ind w:left="318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Za izpolnitev pogojev za napredovanje nimam opravljenih naslednjih učnih enot:</w:t>
            </w:r>
          </w:p>
          <w:p w14:paraId="161F2BB6" w14:textId="7B788FBD" w:rsidR="001C57A1" w:rsidRPr="00534D61" w:rsidRDefault="001C57A1" w:rsidP="00C47547">
            <w:pPr>
              <w:spacing w:line="276" w:lineRule="auto"/>
              <w:ind w:firstLine="318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_____________________________________________________________________________</w:t>
            </w:r>
            <w:r w:rsidR="00C47547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1C57A1" w:rsidRPr="00534D61" w14:paraId="0C8B4A1D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9CA9A39" w14:textId="17BA8C12" w:rsidR="00903588" w:rsidRPr="00534D61" w:rsidRDefault="00903588" w:rsidP="001C57A1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C57A1" w:rsidRPr="00534D61" w14:paraId="326B4AAD" w14:textId="77777777" w:rsidTr="00A066C5">
        <w:trPr>
          <w:trHeight w:val="786"/>
        </w:trPr>
        <w:tc>
          <w:tcPr>
            <w:tcW w:w="90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9C46FBF" w14:textId="77777777" w:rsidR="001C57A1" w:rsidRPr="00534D61" w:rsidRDefault="001C57A1" w:rsidP="00A066C5">
            <w:pPr>
              <w:pStyle w:val="Odstavekseznama"/>
              <w:numPr>
                <w:ilvl w:val="0"/>
                <w:numId w:val="20"/>
              </w:numPr>
              <w:spacing w:line="360" w:lineRule="auto"/>
              <w:ind w:left="318" w:hanging="284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PODALJŠANJE STATUSA ŠTUDENTA</w:t>
            </w:r>
          </w:p>
          <w:p w14:paraId="5AEC32F2" w14:textId="0CD11CC2" w:rsidR="00903588" w:rsidRPr="00534D61" w:rsidRDefault="00903588" w:rsidP="00A066C5">
            <w:pPr>
              <w:spacing w:line="360" w:lineRule="auto"/>
              <w:ind w:left="318"/>
              <w:rPr>
                <w:rFonts w:asciiTheme="minorHAnsi" w:hAnsiTheme="minorHAnsi" w:cstheme="minorHAnsi"/>
                <w:b/>
                <w:bCs/>
              </w:rPr>
            </w:pPr>
            <w:r w:rsidRPr="00534D61">
              <w:rPr>
                <w:rFonts w:asciiTheme="minorHAnsi" w:hAnsiTheme="minorHAnsi" w:cstheme="minorHAnsi"/>
                <w:b/>
                <w:bCs/>
              </w:rPr>
              <w:t>Želim podaljšati status študenta, opravljenih imam _______ ECTS.</w:t>
            </w:r>
          </w:p>
        </w:tc>
      </w:tr>
      <w:tr w:rsidR="00A066C5" w:rsidRPr="00534D61" w14:paraId="1AC3AF19" w14:textId="77777777" w:rsidTr="00A066C5">
        <w:trPr>
          <w:trHeight w:hRule="exact" w:val="227"/>
        </w:trPr>
        <w:tc>
          <w:tcPr>
            <w:tcW w:w="906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C3B51F3" w14:textId="77777777" w:rsidR="00A066C5" w:rsidRPr="00A066C5" w:rsidRDefault="00A066C5" w:rsidP="00A066C5">
            <w:pPr>
              <w:spacing w:line="48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34D61" w:rsidRPr="00534D61" w14:paraId="574FF01F" w14:textId="77777777" w:rsidTr="00C47547">
        <w:trPr>
          <w:trHeight w:val="830"/>
        </w:trPr>
        <w:tc>
          <w:tcPr>
            <w:tcW w:w="90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BBB818" w14:textId="7FB2AE4C" w:rsidR="00534D61" w:rsidRPr="00D96EF0" w:rsidRDefault="00534D61" w:rsidP="00C47547">
            <w:pPr>
              <w:pStyle w:val="Odstavekseznama"/>
              <w:numPr>
                <w:ilvl w:val="0"/>
                <w:numId w:val="20"/>
              </w:numPr>
              <w:ind w:left="318" w:hanging="284"/>
              <w:rPr>
                <w:rFonts w:asciiTheme="minorHAnsi" w:hAnsiTheme="minorHAnsi" w:cstheme="minorHAnsi"/>
                <w:b/>
                <w:bCs/>
              </w:rPr>
            </w:pPr>
            <w:r w:rsidRPr="00D96EF0">
              <w:rPr>
                <w:b/>
                <w:bCs/>
              </w:rPr>
              <w:t>Podredno vlagam prošnjo za po</w:t>
            </w:r>
            <w:r w:rsidR="00D96EF0" w:rsidRPr="00D96EF0">
              <w:rPr>
                <w:b/>
                <w:bCs/>
              </w:rPr>
              <w:t>navljanje letnika,</w:t>
            </w:r>
            <w:r w:rsidRPr="00D96EF0">
              <w:rPr>
                <w:b/>
                <w:bCs/>
              </w:rPr>
              <w:t xml:space="preserve"> v kolikor</w:t>
            </w:r>
            <w:r w:rsidR="00D96EF0" w:rsidRPr="00D96EF0">
              <w:rPr>
                <w:b/>
                <w:bCs/>
              </w:rPr>
              <w:t xml:space="preserve"> </w:t>
            </w:r>
            <w:r w:rsidRPr="00D96EF0">
              <w:rPr>
                <w:b/>
                <w:bCs/>
              </w:rPr>
              <w:t xml:space="preserve">prošnja za izjemni vpis </w:t>
            </w:r>
            <w:r w:rsidR="00D96EF0">
              <w:rPr>
                <w:b/>
                <w:bCs/>
              </w:rPr>
              <w:t xml:space="preserve">v višji letnik </w:t>
            </w:r>
            <w:r w:rsidRPr="00D96EF0">
              <w:rPr>
                <w:b/>
                <w:bCs/>
              </w:rPr>
              <w:t>ne bo odobrena.</w:t>
            </w:r>
          </w:p>
          <w:p w14:paraId="783D00AD" w14:textId="190A971A" w:rsidR="00534D61" w:rsidRPr="00534D61" w:rsidRDefault="00000000" w:rsidP="00C47547">
            <w:pPr>
              <w:jc w:val="center"/>
              <w:rPr>
                <w:rFonts w:ascii="Calibri Light" w:hAnsi="Calibri Light" w:cs="Calibri Light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3865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7547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534D61" w:rsidRPr="00D96EF0">
              <w:rPr>
                <w:rFonts w:asciiTheme="minorHAnsi" w:hAnsiTheme="minorHAnsi" w:cstheme="minorHAnsi"/>
                <w:b/>
                <w:bCs/>
              </w:rPr>
              <w:t xml:space="preserve">  DA                     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07547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EF0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534D61" w:rsidRPr="00D96EF0">
              <w:rPr>
                <w:rFonts w:asciiTheme="minorHAnsi" w:hAnsiTheme="minorHAnsi" w:cstheme="minorHAnsi"/>
                <w:b/>
                <w:bCs/>
              </w:rPr>
              <w:t xml:space="preserve">  NE</w:t>
            </w:r>
          </w:p>
        </w:tc>
      </w:tr>
      <w:tr w:rsidR="00C47547" w:rsidRPr="00534D61" w14:paraId="72D5312F" w14:textId="77777777" w:rsidTr="00C47547">
        <w:tc>
          <w:tcPr>
            <w:tcW w:w="9060" w:type="dxa"/>
            <w:tcBorders>
              <w:top w:val="single" w:sz="4" w:space="0" w:color="D9D9D9" w:themeColor="background1" w:themeShade="D9"/>
            </w:tcBorders>
          </w:tcPr>
          <w:p w14:paraId="24768B92" w14:textId="77777777" w:rsidR="00C47547" w:rsidRPr="00D96EF0" w:rsidRDefault="00C47547" w:rsidP="00C47547">
            <w:pPr>
              <w:pStyle w:val="Odstavekseznama"/>
              <w:ind w:left="318"/>
              <w:rPr>
                <w:b/>
                <w:bCs/>
              </w:rPr>
            </w:pPr>
          </w:p>
        </w:tc>
      </w:tr>
    </w:tbl>
    <w:p w14:paraId="34DDC02E" w14:textId="1B312FA1" w:rsidR="00E72DCF" w:rsidRPr="00534D61" w:rsidRDefault="00E72DCF" w:rsidP="00C4754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Theme="minorHAnsi" w:hAnsiTheme="minorHAnsi" w:cstheme="minorHAnsi"/>
        </w:rPr>
      </w:pPr>
      <w:r w:rsidRPr="00534D61">
        <w:rPr>
          <w:rFonts w:asciiTheme="minorHAnsi" w:hAnsiTheme="minorHAnsi" w:cstheme="minorHAnsi"/>
        </w:rPr>
        <w:t xml:space="preserve">Glede na 4. člen </w:t>
      </w:r>
      <w:hyperlink r:id="rId12" w:history="1">
        <w:r w:rsidRPr="00534D61">
          <w:rPr>
            <w:rStyle w:val="Hiperpovezava"/>
            <w:rFonts w:asciiTheme="minorHAnsi" w:hAnsiTheme="minorHAnsi" w:cstheme="minorHAnsi"/>
          </w:rPr>
          <w:t>Navodil za presojo prošenj študentov ter upravičenih razlogov</w:t>
        </w:r>
      </w:hyperlink>
      <w:r w:rsidRPr="00534D61">
        <w:rPr>
          <w:rFonts w:asciiTheme="minorHAnsi" w:hAnsiTheme="minorHAnsi" w:cstheme="minorHAnsi"/>
        </w:rPr>
        <w:t xml:space="preserve"> skladno s 85., 121. ter 214. členom Statuta UM, je določen skrajni rok za oddajo prošenj. Prošnjo za komisijo za študijske zadeve z ustrezno dokumentacijo (dokazili o upravičenosti prošnje) in utemeljitvijo lahko študent odda osebno v referatu za študentske zadeve PF UM najkasneje do </w:t>
      </w:r>
      <w:r w:rsidRPr="00534D61">
        <w:rPr>
          <w:rFonts w:asciiTheme="minorHAnsi" w:hAnsiTheme="minorHAnsi" w:cstheme="minorHAnsi"/>
          <w:b/>
          <w:bCs/>
        </w:rPr>
        <w:t>7.9.2026</w:t>
      </w:r>
      <w:r w:rsidRPr="00534D61">
        <w:rPr>
          <w:rFonts w:asciiTheme="minorHAnsi" w:hAnsiTheme="minorHAnsi" w:cstheme="minorHAnsi"/>
        </w:rPr>
        <w:t xml:space="preserve"> oz. jo pošlje po pošti do navedenega roka</w:t>
      </w:r>
      <w:r w:rsidR="00D96EF0">
        <w:rPr>
          <w:rFonts w:asciiTheme="minorHAnsi" w:hAnsiTheme="minorHAnsi" w:cstheme="minorHAnsi"/>
        </w:rPr>
        <w:t xml:space="preserve"> (upošteva se poštni žig)</w:t>
      </w:r>
      <w:r w:rsidR="00FF0603" w:rsidRPr="00534D61">
        <w:rPr>
          <w:rFonts w:asciiTheme="minorHAnsi" w:hAnsiTheme="minorHAnsi" w:cstheme="minorHAnsi"/>
        </w:rPr>
        <w:t>.</w:t>
      </w:r>
      <w:r w:rsidRPr="00534D61">
        <w:rPr>
          <w:rFonts w:asciiTheme="minorHAnsi" w:hAnsiTheme="minorHAnsi" w:cstheme="minorHAnsi"/>
        </w:rPr>
        <w:t xml:space="preserve"> Prošnje, ki bodo oddane po navedenem roku, ne bodo obravnavane in bodo zavržene. Račun za plačilo stroškov izdaje sklepa KŠZ PF UM skladno s </w:t>
      </w:r>
      <w:hyperlink r:id="rId13" w:tooltip="https://moja.um.si/bodoci-studentje/Strani/financiranje-studija.aspx" w:history="1">
        <w:r w:rsidRPr="00534D61">
          <w:rPr>
            <w:rFonts w:asciiTheme="minorHAnsi" w:hAnsiTheme="minorHAnsi" w:cstheme="minorHAnsi"/>
          </w:rPr>
          <w:t>cenikom UM</w:t>
        </w:r>
      </w:hyperlink>
      <w:r w:rsidRPr="00534D61">
        <w:rPr>
          <w:rFonts w:asciiTheme="minorHAnsi" w:hAnsiTheme="minorHAnsi" w:cstheme="minorHAnsi"/>
        </w:rPr>
        <w:t xml:space="preserve"> študentom posredujemo na naslov zaveden v sistemu AIPS za </w:t>
      </w:r>
      <w:r w:rsidR="00FF0603" w:rsidRPr="00534D61">
        <w:rPr>
          <w:rFonts w:asciiTheme="minorHAnsi" w:hAnsiTheme="minorHAnsi" w:cstheme="minorHAnsi"/>
        </w:rPr>
        <w:t>vročanje pošiljk.</w:t>
      </w:r>
    </w:p>
    <w:p w14:paraId="14D5284B" w14:textId="4A5911EE" w:rsidR="00FF0603" w:rsidRDefault="00B73ECA" w:rsidP="00FF0603">
      <w:pPr>
        <w:rPr>
          <w:rFonts w:cs="Arial"/>
          <w:b/>
          <w:color w:val="000000"/>
          <w:lang w:eastAsia="sl-SI"/>
        </w:rPr>
      </w:pPr>
      <w:r>
        <w:rPr>
          <w:rFonts w:cs="Arial"/>
          <w:b/>
          <w:color w:val="000000"/>
          <w:lang w:eastAsia="sl-SI"/>
        </w:rPr>
        <w:lastRenderedPageBreak/>
        <w:t xml:space="preserve">3. </w:t>
      </w:r>
      <w:r w:rsidR="00FF0603">
        <w:rPr>
          <w:rFonts w:cs="Arial"/>
          <w:b/>
          <w:color w:val="000000"/>
          <w:lang w:eastAsia="sl-SI"/>
        </w:rPr>
        <w:t>Sklicujem se na naslednji upravičen razlog (</w:t>
      </w:r>
      <w:r w:rsidR="00FF0603">
        <w:rPr>
          <w:rFonts w:cs="Arial"/>
          <w:b/>
          <w:color w:val="000000"/>
          <w:u w:val="single"/>
          <w:lang w:eastAsia="sl-SI"/>
        </w:rPr>
        <w:t>ustrezno obkrožite številko pred upravičenim razlogom</w:t>
      </w:r>
      <w:r w:rsidR="00FF0603">
        <w:rPr>
          <w:rFonts w:cs="Arial"/>
          <w:b/>
          <w:color w:val="000000"/>
          <w:lang w:eastAsia="sl-SI"/>
        </w:rPr>
        <w:t>):</w:t>
      </w:r>
    </w:p>
    <w:p w14:paraId="10A27A43" w14:textId="77777777" w:rsidR="00B73ECA" w:rsidRDefault="00B73ECA" w:rsidP="00FF0603">
      <w:pPr>
        <w:rPr>
          <w:rFonts w:cs="Arial"/>
          <w:b/>
          <w:color w:val="000000"/>
          <w:lang w:eastAsia="sl-SI"/>
        </w:rPr>
      </w:pPr>
    </w:p>
    <w:p w14:paraId="22E58411" w14:textId="4C8A2446" w:rsidR="00B73ECA" w:rsidRPr="00B73ECA" w:rsidRDefault="00B73ECA" w:rsidP="00B73ECA">
      <w:pPr>
        <w:jc w:val="left"/>
        <w:rPr>
          <w:rFonts w:asciiTheme="minorHAnsi" w:hAnsiTheme="minorHAnsi" w:cstheme="minorHAnsi"/>
        </w:rPr>
      </w:pPr>
      <w:r w:rsidRPr="00B73ECA">
        <w:rPr>
          <w:rFonts w:asciiTheme="minorHAnsi" w:eastAsia="MS Gothic" w:hAnsiTheme="minorHAnsi" w:cstheme="minorHAnsi"/>
          <w:b/>
        </w:rPr>
        <w:t xml:space="preserve">3.1. </w:t>
      </w:r>
      <w:r w:rsidRPr="00B73ECA">
        <w:rPr>
          <w:rFonts w:asciiTheme="minorHAnsi" w:hAnsiTheme="minorHAnsi" w:cstheme="minorHAnsi"/>
          <w:b/>
        </w:rPr>
        <w:t>HKRATNO IZOBRAŽEVANJE ŠTUDENTA PO DVEH ALI VEČ ŠTUDIJSKIH PROGRAMIH (VZPOREDNI ŠTUDIJ)</w:t>
      </w:r>
      <w:r w:rsidRPr="00B73ECA">
        <w:rPr>
          <w:rFonts w:asciiTheme="minorHAnsi" w:hAnsiTheme="minorHAnsi" w:cstheme="minorHAnsi"/>
        </w:rPr>
        <w:t xml:space="preserve">; prošnji prilagam: </w:t>
      </w:r>
    </w:p>
    <w:p w14:paraId="5A08469B" w14:textId="323A08F5" w:rsidR="00B73ECA" w:rsidRPr="00B73ECA" w:rsidRDefault="00B73ECA" w:rsidP="00B73ECA">
      <w:pPr>
        <w:widowControl w:val="0"/>
        <w:suppressAutoHyphens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sdt>
        <w:sdtPr>
          <w:rPr>
            <w:rFonts w:asciiTheme="minorHAnsi" w:hAnsiTheme="minorHAnsi" w:cstheme="minorHAnsi"/>
          </w:rPr>
          <w:id w:val="-66933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3ECA">
        <w:rPr>
          <w:rFonts w:asciiTheme="minorHAnsi" w:hAnsiTheme="minorHAnsi" w:cstheme="minorHAnsi"/>
        </w:rPr>
        <w:t xml:space="preserve"> potrdili o vpisu za oba študijska programa v tekočem letu,</w:t>
      </w:r>
    </w:p>
    <w:p w14:paraId="507778B9" w14:textId="19407EAA" w:rsidR="00FF0603" w:rsidRPr="00C969D5" w:rsidRDefault="00B73ECA" w:rsidP="00C969D5">
      <w:pPr>
        <w:widowControl w:val="0"/>
        <w:suppressAutoHyphens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sdt>
        <w:sdtPr>
          <w:rPr>
            <w:rFonts w:asciiTheme="minorHAnsi" w:hAnsiTheme="minorHAnsi" w:cstheme="minorHAnsi"/>
          </w:rPr>
          <w:id w:val="-38271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3ECA">
        <w:rPr>
          <w:rFonts w:asciiTheme="minorHAnsi" w:hAnsiTheme="minorHAnsi" w:cstheme="minorHAnsi"/>
        </w:rPr>
        <w:t xml:space="preserve"> izpis opravljenih obveznosti za oba študijska programa za vse opravljene letnike;</w:t>
      </w:r>
      <w:r w:rsidR="00C969D5">
        <w:rPr>
          <w:rFonts w:asciiTheme="minorHAnsi" w:hAnsiTheme="minorHAnsi" w:cstheme="minorHAnsi"/>
        </w:rPr>
        <w:br/>
      </w:r>
    </w:p>
    <w:p w14:paraId="125F22E2" w14:textId="76CBB2CC" w:rsidR="00FF0603" w:rsidRPr="00B73ECA" w:rsidRDefault="00B73ECA" w:rsidP="00C969D5">
      <w:pPr>
        <w:rPr>
          <w:color w:val="000000"/>
          <w:lang w:eastAsia="sl-SI"/>
        </w:rPr>
      </w:pPr>
      <w:r>
        <w:rPr>
          <w:b/>
          <w:color w:val="000000"/>
          <w:lang w:eastAsia="sl-SI"/>
        </w:rPr>
        <w:t>3.2.</w:t>
      </w:r>
      <w:r w:rsidR="00FF0603" w:rsidRPr="00B73ECA">
        <w:rPr>
          <w:b/>
          <w:color w:val="000000"/>
          <w:lang w:eastAsia="sl-SI"/>
        </w:rPr>
        <w:t xml:space="preserve"> STATUS VRHUNSKEGA ŠPORTNIKA</w:t>
      </w:r>
      <w:r>
        <w:rPr>
          <w:color w:val="000000"/>
          <w:lang w:eastAsia="sl-SI"/>
        </w:rPr>
        <w:t>; p</w:t>
      </w:r>
      <w:r w:rsidR="00FF0603" w:rsidRPr="00B73ECA">
        <w:rPr>
          <w:color w:val="000000"/>
          <w:lang w:eastAsia="sl-SI"/>
        </w:rPr>
        <w:t>rošnji prilagam</w:t>
      </w:r>
      <w:r w:rsidR="00C969D5">
        <w:rPr>
          <w:color w:val="000000"/>
          <w:lang w:eastAsia="sl-SI"/>
        </w:rPr>
        <w:t>:</w:t>
      </w:r>
    </w:p>
    <w:p w14:paraId="66C9EB20" w14:textId="0BAC663C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2004079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izpis iz </w:t>
      </w:r>
      <w:hyperlink r:id="rId14" w:history="1">
        <w:r w:rsidR="00FF0603" w:rsidRPr="00B73ECA">
          <w:rPr>
            <w:rStyle w:val="Hiperpovezava"/>
            <w:lang w:eastAsia="sl-SI"/>
          </w:rPr>
          <w:t>javno objavljene evidence Olimpijskega komiteja Slovenije-ZŠZ</w:t>
        </w:r>
      </w:hyperlink>
      <w:r w:rsidR="00FF0603" w:rsidRPr="00B73ECA">
        <w:rPr>
          <w:color w:val="000000"/>
          <w:lang w:eastAsia="sl-SI"/>
        </w:rPr>
        <w:t xml:space="preserve"> o statusu kategoriziranega športnika (športnik svetovnega razreda, športnik mednarodnega razreda, športnik perspektivnega razreda, športnik državnega razreda, športnik mladinskega razreda)</w:t>
      </w:r>
      <w:r w:rsidR="00B73ECA">
        <w:rPr>
          <w:color w:val="000000"/>
          <w:lang w:eastAsia="sl-SI"/>
        </w:rPr>
        <w:t>;</w:t>
      </w:r>
    </w:p>
    <w:p w14:paraId="6B4E1F36" w14:textId="33C68AAD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763755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izpis iz </w:t>
      </w:r>
      <w:hyperlink r:id="rId15" w:history="1">
        <w:r w:rsidR="00FF0603" w:rsidRPr="00B73ECA">
          <w:rPr>
            <w:rStyle w:val="Hiperpovezava"/>
            <w:lang w:eastAsia="sl-SI"/>
          </w:rPr>
          <w:t>javno objavljene evidence Olimpijskega komiteja Slovenije-ZŠZ</w:t>
        </w:r>
      </w:hyperlink>
      <w:r w:rsidR="00FF0603" w:rsidRPr="00B73ECA">
        <w:rPr>
          <w:color w:val="000000"/>
          <w:lang w:eastAsia="sl-SI"/>
        </w:rPr>
        <w:t xml:space="preserve"> o uradnem imenovanju za trenerja reprezentance ali trenerja posameznega kategoriziranega športnika ter o neposredni vključitvi v priprave in realizacijo programa kategoriziranega športnika</w:t>
      </w:r>
      <w:r w:rsidR="00B73ECA">
        <w:rPr>
          <w:color w:val="000000"/>
          <w:lang w:eastAsia="sl-SI"/>
        </w:rPr>
        <w:t>;</w:t>
      </w:r>
    </w:p>
    <w:p w14:paraId="2F104CBC" w14:textId="62C2D19B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14997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 o športnih dosežkih na državni ali mednarodni ravni za neolimpijske športne discipline</w:t>
      </w:r>
      <w:r w:rsidR="00B73ECA">
        <w:rPr>
          <w:color w:val="000000"/>
          <w:lang w:eastAsia="sl-SI"/>
        </w:rPr>
        <w:t>;</w:t>
      </w:r>
      <w:r w:rsidR="00FF0603" w:rsidRPr="00B73ECA">
        <w:rPr>
          <w:color w:val="000000"/>
          <w:lang w:eastAsia="sl-SI"/>
        </w:rPr>
        <w:t xml:space="preserve"> </w:t>
      </w:r>
    </w:p>
    <w:p w14:paraId="1F5C945A" w14:textId="2B4620C3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57311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 Zveze za šport invalidov Slovenije – Paraolimpijskega komiteja Slovenije o športnih dosežkih na državni ali mednarodni ravni</w:t>
      </w:r>
      <w:r w:rsidR="00B73ECA">
        <w:rPr>
          <w:color w:val="000000"/>
          <w:lang w:eastAsia="sl-SI"/>
        </w:rPr>
        <w:t>;</w:t>
      </w:r>
    </w:p>
    <w:p w14:paraId="3DC49579" w14:textId="5A48104E" w:rsidR="00FF0603" w:rsidRPr="00B73ECA" w:rsidRDefault="00000000" w:rsidP="00C969D5">
      <w:pPr>
        <w:pStyle w:val="Odstavekseznama"/>
        <w:ind w:left="426"/>
        <w:jc w:val="left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6013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 pristojnega športnega organa v matični državi za tujce.</w:t>
      </w:r>
      <w:r w:rsidR="00C969D5">
        <w:rPr>
          <w:color w:val="000000"/>
          <w:lang w:eastAsia="sl-SI"/>
        </w:rPr>
        <w:br/>
      </w:r>
    </w:p>
    <w:p w14:paraId="39A718FA" w14:textId="708358A2" w:rsidR="00FF0603" w:rsidRPr="00B73ECA" w:rsidRDefault="00C969D5" w:rsidP="00FF0603">
      <w:pPr>
        <w:pStyle w:val="Odstavekseznama"/>
        <w:ind w:left="0"/>
        <w:rPr>
          <w:b/>
          <w:bCs/>
          <w:color w:val="000000"/>
          <w:lang w:eastAsia="sl-SI"/>
        </w:rPr>
      </w:pPr>
      <w:r>
        <w:rPr>
          <w:b/>
          <w:bCs/>
          <w:color w:val="000000"/>
          <w:lang w:eastAsia="sl-SI"/>
        </w:rPr>
        <w:t xml:space="preserve">3.3. </w:t>
      </w:r>
      <w:r w:rsidR="00FF0603" w:rsidRPr="00B73ECA">
        <w:rPr>
          <w:b/>
          <w:bCs/>
          <w:color w:val="000000"/>
          <w:lang w:eastAsia="sl-SI"/>
        </w:rPr>
        <w:t>ŠTUDENTI PRIZNANI UMETNIKI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>
        <w:rPr>
          <w:color w:val="000000"/>
          <w:lang w:eastAsia="sl-SI"/>
        </w:rPr>
        <w:t>:</w:t>
      </w:r>
    </w:p>
    <w:p w14:paraId="5A75F660" w14:textId="2A7BEA82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243922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primarni dokumenti so: dokazila o prejetih nagradah oz. priznanjih za izjemne dosežke na umetniškem področju, ki jih izdajo ustrezne ustanove na državnem ali mednarodnem nivoju (brez primarnih dokazil status ni mogoč), potrdilo Ministrstva za kulturo o statusu kulturnega delavca ali o umetniškem dosežku,</w:t>
      </w:r>
    </w:p>
    <w:p w14:paraId="7A79AC9E" w14:textId="4D7E6535" w:rsidR="00FF0603" w:rsidRPr="00B73ECA" w:rsidRDefault="00000000" w:rsidP="00B73ECA">
      <w:pPr>
        <w:pStyle w:val="Odstavekseznama"/>
        <w:ind w:left="426"/>
        <w:rPr>
          <w:color w:val="000000"/>
          <w:lang w:eastAsia="sl-SI"/>
        </w:rPr>
      </w:pPr>
      <w:sdt>
        <w:sdtPr>
          <w:rPr>
            <w:color w:val="000000"/>
            <w:lang w:eastAsia="sl-SI"/>
          </w:rPr>
          <w:id w:val="-87962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 w:rsidRPr="00C969D5">
            <w:rPr>
              <w:rFonts w:ascii="Segoe UI Symbol" w:hAnsi="Segoe UI Symbol" w:cs="Segoe UI Symbol"/>
              <w:color w:val="000000"/>
              <w:lang w:eastAsia="sl-SI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sekundarni dokumenti imajo dopolnilno in pojasnjevalno vlogo in so: bibliografski podatki kandidata oz. kritiške reference z umetniškega področja, dokazila o članstvu v nacionalni ali mednarodni organizaciji s področja umetnosti in druga potrdila o statusu aktivnega umetniškega delovanja na državnem ali mednarodnem nivoju.</w:t>
      </w:r>
    </w:p>
    <w:p w14:paraId="1B74B3DA" w14:textId="5A0798BA" w:rsidR="00C969D5" w:rsidRPr="00B73ECA" w:rsidRDefault="00C969D5" w:rsidP="00C969D5">
      <w:pPr>
        <w:rPr>
          <w:color w:val="000000"/>
          <w:lang w:eastAsia="sl-SI"/>
        </w:rPr>
      </w:pPr>
      <w:r>
        <w:rPr>
          <w:b/>
          <w:color w:val="000000"/>
          <w:lang w:eastAsia="sl-SI"/>
        </w:rPr>
        <w:br/>
        <w:t>3.4</w:t>
      </w:r>
      <w:r w:rsidRPr="00B73ECA">
        <w:rPr>
          <w:b/>
          <w:color w:val="000000"/>
          <w:lang w:eastAsia="sl-SI"/>
        </w:rPr>
        <w:t>. AKTIVNO DELO V ORGANIH UNIVERZE OZ. ČLANICE UNIVERZE</w:t>
      </w:r>
      <w:r>
        <w:rPr>
          <w:color w:val="000000"/>
          <w:lang w:eastAsia="sl-SI"/>
        </w:rPr>
        <w:t>; p</w:t>
      </w:r>
      <w:r w:rsidRPr="00B73ECA">
        <w:rPr>
          <w:color w:val="000000"/>
          <w:lang w:eastAsia="sl-SI"/>
        </w:rPr>
        <w:t>rošnji prilagam</w:t>
      </w:r>
      <w:r>
        <w:rPr>
          <w:color w:val="000000"/>
          <w:lang w:eastAsia="sl-SI"/>
        </w:rPr>
        <w:t>:</w:t>
      </w:r>
    </w:p>
    <w:p w14:paraId="03AABA2F" w14:textId="604F30D8" w:rsidR="00FF0603" w:rsidRPr="00C969D5" w:rsidRDefault="00000000" w:rsidP="00C969D5">
      <w:pPr>
        <w:spacing w:before="60" w:after="160"/>
        <w:ind w:left="426"/>
        <w:jc w:val="left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1497537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C969D5">
        <w:rPr>
          <w:color w:val="000000"/>
          <w:lang w:eastAsia="sl-SI"/>
        </w:rPr>
        <w:t xml:space="preserve"> </w:t>
      </w:r>
      <w:r w:rsidR="00C969D5" w:rsidRPr="00B73ECA">
        <w:rPr>
          <w:color w:val="000000"/>
          <w:lang w:eastAsia="sl-SI"/>
        </w:rPr>
        <w:t>potrdilo rektorja ali dekana ali predsedujočega organa o članstvu ter aktivnem delu v organu univerze oz. članice univerze z izkazom prisotnosti.</w:t>
      </w:r>
    </w:p>
    <w:p w14:paraId="47B55B44" w14:textId="19A6644B" w:rsidR="00FF0603" w:rsidRPr="00B73ECA" w:rsidRDefault="00C969D5" w:rsidP="00FF0603">
      <w:pPr>
        <w:rPr>
          <w:color w:val="000000"/>
          <w:u w:val="single"/>
          <w:lang w:eastAsia="sl-SI"/>
        </w:rPr>
      </w:pPr>
      <w:r>
        <w:rPr>
          <w:b/>
          <w:color w:val="000000"/>
          <w:lang w:eastAsia="sl-SI"/>
        </w:rPr>
        <w:t>3.5</w:t>
      </w:r>
      <w:r w:rsidR="00FF0603" w:rsidRPr="00B73ECA">
        <w:rPr>
          <w:b/>
          <w:color w:val="000000"/>
          <w:lang w:eastAsia="sl-SI"/>
        </w:rPr>
        <w:t>. MATERINSTVO/OČETOVSTVO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>
        <w:rPr>
          <w:color w:val="000000"/>
          <w:lang w:eastAsia="sl-SI"/>
        </w:rPr>
        <w:t>:</w:t>
      </w:r>
    </w:p>
    <w:p w14:paraId="137B1067" w14:textId="61ABC9C1" w:rsidR="00FF0603" w:rsidRPr="00B73ECA" w:rsidRDefault="00000000" w:rsidP="00C969D5">
      <w:pPr>
        <w:spacing w:before="60"/>
        <w:ind w:left="360"/>
        <w:jc w:val="left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207878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izpisek iz rojstne matične knjige za otroka.</w:t>
      </w:r>
      <w:r w:rsidR="00C969D5">
        <w:rPr>
          <w:color w:val="000000"/>
          <w:lang w:eastAsia="sl-SI"/>
        </w:rPr>
        <w:br/>
      </w:r>
    </w:p>
    <w:p w14:paraId="3B7DC35A" w14:textId="51C0E128" w:rsidR="00FF0603" w:rsidRPr="00B73ECA" w:rsidRDefault="00C969D5" w:rsidP="00C969D5">
      <w:pPr>
        <w:ind w:left="426" w:hanging="426"/>
        <w:rPr>
          <w:color w:val="000000"/>
          <w:u w:val="single"/>
          <w:lang w:eastAsia="sl-SI"/>
        </w:rPr>
      </w:pPr>
      <w:r>
        <w:rPr>
          <w:b/>
          <w:color w:val="000000"/>
          <w:lang w:eastAsia="sl-SI"/>
        </w:rPr>
        <w:t>3.6</w:t>
      </w:r>
      <w:r w:rsidR="00FF0603" w:rsidRPr="00B73ECA">
        <w:rPr>
          <w:b/>
          <w:color w:val="000000"/>
          <w:lang w:eastAsia="sl-SI"/>
        </w:rPr>
        <w:t>. BOLEZEN, KI TRAJA NAJMANJ TRI MESECE V ČASU PREDAVANJ ALI EN MESEC V ČASU IZPITNIH ROKOV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>
        <w:rPr>
          <w:color w:val="000000"/>
          <w:lang w:eastAsia="sl-SI"/>
        </w:rPr>
        <w:t>:</w:t>
      </w:r>
    </w:p>
    <w:p w14:paraId="62BC1AA7" w14:textId="2F61C54E" w:rsidR="00FF0603" w:rsidRPr="00B73ECA" w:rsidRDefault="00000000" w:rsidP="00B73ECA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601034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zdravniško potrdilo za študenta ali otroka študenta izdano po zaključku zdravljenja, iz katerega je razvidno trajanje bolezni, opis bolezni ter vpliv na študentovo zmožnost opravljanja študijskih obveznosti,</w:t>
      </w:r>
    </w:p>
    <w:p w14:paraId="65575308" w14:textId="6E2A767F" w:rsidR="00FF0603" w:rsidRPr="00B73ECA" w:rsidRDefault="00000000" w:rsidP="00B73ECA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200931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poškodben list, odpustno pismo bolnišnice oz. drugo zdravniško potrdilo za študenta ali otroka študenta, iz katerega je razvidno zdravljenje in čas trajanja bolezni,</w:t>
      </w:r>
    </w:p>
    <w:p w14:paraId="621935FE" w14:textId="331875AF" w:rsidR="00FF0603" w:rsidRPr="00B73ECA" w:rsidRDefault="00000000" w:rsidP="00B73ECA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363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 specialista o rizični nosečnosti, iz katerega je razvidno trajanje bolezni ter njen vpliv na študentkino zmožnost opravljanja študijskih obveznosti.</w:t>
      </w:r>
    </w:p>
    <w:p w14:paraId="62A9971D" w14:textId="77777777" w:rsidR="00C969D5" w:rsidRDefault="00C969D5" w:rsidP="00FF0603">
      <w:pPr>
        <w:rPr>
          <w:color w:val="000000"/>
          <w:lang w:eastAsia="sl-SI"/>
        </w:rPr>
      </w:pPr>
    </w:p>
    <w:p w14:paraId="2025C203" w14:textId="366E3684" w:rsidR="00C969D5" w:rsidRPr="0039061C" w:rsidRDefault="007E1217" w:rsidP="00C355D0">
      <w:pPr>
        <w:rPr>
          <w:rFonts w:ascii="Calibri Light" w:hAnsi="Calibri Light" w:cs="Calibri Light"/>
        </w:rPr>
      </w:pPr>
      <w:r>
        <w:rPr>
          <w:b/>
          <w:color w:val="000000"/>
          <w:lang w:eastAsia="sl-SI"/>
        </w:rPr>
        <w:t>3.7</w:t>
      </w:r>
      <w:r w:rsidRPr="00B73ECA">
        <w:rPr>
          <w:b/>
          <w:color w:val="000000"/>
          <w:lang w:eastAsia="sl-SI"/>
        </w:rPr>
        <w:t xml:space="preserve">. </w:t>
      </w:r>
      <w:r>
        <w:rPr>
          <w:b/>
          <w:color w:val="000000"/>
          <w:lang w:eastAsia="sl-SI"/>
        </w:rPr>
        <w:t>STATUS ŠTUDENTA S POSEBNIM STATUSOM</w:t>
      </w:r>
      <w:r w:rsidR="00A066C5">
        <w:rPr>
          <w:b/>
          <w:color w:val="000000"/>
          <w:lang w:eastAsia="sl-SI"/>
        </w:rPr>
        <w:t xml:space="preserve"> </w:t>
      </w:r>
      <w:r w:rsidR="00A066C5" w:rsidRPr="00A066C5">
        <w:rPr>
          <w:bCs/>
          <w:color w:val="000000"/>
          <w:lang w:eastAsia="sl-SI"/>
        </w:rPr>
        <w:t>(odločbo hranimo v Referatu za študentske zadeve)</w:t>
      </w:r>
    </w:p>
    <w:p w14:paraId="793571D9" w14:textId="77777777" w:rsidR="00C969D5" w:rsidRDefault="00C969D5" w:rsidP="00FF0603">
      <w:pPr>
        <w:rPr>
          <w:color w:val="000000"/>
          <w:lang w:eastAsia="sl-SI"/>
        </w:rPr>
      </w:pPr>
    </w:p>
    <w:p w14:paraId="2C19C530" w14:textId="77777777" w:rsidR="00C969D5" w:rsidRDefault="00C969D5" w:rsidP="00FF0603">
      <w:pPr>
        <w:rPr>
          <w:color w:val="000000"/>
          <w:lang w:eastAsia="sl-SI"/>
        </w:rPr>
      </w:pPr>
    </w:p>
    <w:p w14:paraId="24A8B1F1" w14:textId="77777777" w:rsidR="00C969D5" w:rsidRDefault="00C969D5" w:rsidP="00FF0603">
      <w:pPr>
        <w:rPr>
          <w:color w:val="000000"/>
          <w:lang w:eastAsia="sl-SI"/>
        </w:rPr>
      </w:pPr>
    </w:p>
    <w:p w14:paraId="33792D5D" w14:textId="77777777" w:rsidR="00C355D0" w:rsidRDefault="00C355D0" w:rsidP="00FF0603">
      <w:pPr>
        <w:rPr>
          <w:color w:val="000000"/>
          <w:lang w:eastAsia="sl-SI"/>
        </w:rPr>
      </w:pPr>
    </w:p>
    <w:p w14:paraId="5DCBCB8F" w14:textId="77777777" w:rsidR="00C355D0" w:rsidRDefault="00C355D0" w:rsidP="00FF0603">
      <w:pPr>
        <w:rPr>
          <w:color w:val="000000"/>
          <w:lang w:eastAsia="sl-SI"/>
        </w:rPr>
      </w:pPr>
    </w:p>
    <w:p w14:paraId="1E8511FB" w14:textId="77777777" w:rsidR="00C969D5" w:rsidRDefault="00C969D5" w:rsidP="00FF0603">
      <w:pPr>
        <w:rPr>
          <w:color w:val="000000"/>
          <w:lang w:eastAsia="sl-SI"/>
        </w:rPr>
      </w:pPr>
    </w:p>
    <w:p w14:paraId="3993998F" w14:textId="25144575" w:rsidR="00FF0603" w:rsidRPr="00B73ECA" w:rsidRDefault="007E1217" w:rsidP="00FF0603">
      <w:pPr>
        <w:rPr>
          <w:color w:val="000000"/>
          <w:lang w:eastAsia="sl-SI"/>
        </w:rPr>
      </w:pPr>
      <w:r>
        <w:rPr>
          <w:b/>
          <w:color w:val="000000"/>
          <w:lang w:eastAsia="sl-SI"/>
        </w:rPr>
        <w:lastRenderedPageBreak/>
        <w:t xml:space="preserve">3.8. </w:t>
      </w:r>
      <w:r w:rsidR="00FF0603" w:rsidRPr="00B73ECA">
        <w:rPr>
          <w:b/>
          <w:color w:val="000000"/>
          <w:lang w:eastAsia="sl-SI"/>
        </w:rPr>
        <w:t>IZJEMNE SOCIALNE IN DRUŽINSKE OKOLIŠČINE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 w:rsidR="00C969D5">
        <w:rPr>
          <w:color w:val="000000"/>
          <w:lang w:eastAsia="sl-SI"/>
        </w:rPr>
        <w:t>:</w:t>
      </w:r>
    </w:p>
    <w:p w14:paraId="6E76DC7C" w14:textId="6ED6BC68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15220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odločbe CSD za študenta ali za družinske člane v skupnem gospodinjstvu, </w:t>
      </w:r>
    </w:p>
    <w:p w14:paraId="60F58392" w14:textId="75AE19F3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766080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mnenja CSD za študenta ali za družinske člane v skupnem gospodinjstvu, </w:t>
      </w:r>
    </w:p>
    <w:p w14:paraId="45C56210" w14:textId="3FF9D0F1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1941480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odločbe FURS za študenta ali za družinske člane v skupnem gospodinjstvu, </w:t>
      </w:r>
    </w:p>
    <w:p w14:paraId="404FDA7A" w14:textId="6BE4FB98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914229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odločbe ZPIZ za študenta ali za družinske člane v skupnem gospodinjstvu, </w:t>
      </w:r>
    </w:p>
    <w:p w14:paraId="527D4BEB" w14:textId="008D395A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645975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C969D5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potrdilo Zavoda za zaposlovanje o brezposelnosti za družinske člane v skupnem gospodinjstvu, </w:t>
      </w:r>
    </w:p>
    <w:p w14:paraId="2BD648CB" w14:textId="03F5A664" w:rsidR="00FF0603" w:rsidRPr="00B73ECA" w:rsidRDefault="00000000" w:rsidP="007E1217">
      <w:pPr>
        <w:ind w:left="709" w:hanging="283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984225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 xml:space="preserve">sodbe v družinsko pravnih oz. kazenskih zadevah za študenta ali za družinske člane v skupnem </w:t>
      </w:r>
      <w:r w:rsidR="007E1217">
        <w:rPr>
          <w:color w:val="000000"/>
          <w:lang w:eastAsia="sl-SI"/>
        </w:rPr>
        <w:t xml:space="preserve">  </w:t>
      </w:r>
      <w:r w:rsidR="00FF0603" w:rsidRPr="00B73ECA">
        <w:rPr>
          <w:color w:val="000000"/>
          <w:lang w:eastAsia="sl-SI"/>
        </w:rPr>
        <w:t>gospodinjstvu,</w:t>
      </w:r>
    </w:p>
    <w:p w14:paraId="56B36617" w14:textId="5C50016F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622042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policijske zapisnike oz. ukrepi za izjemne socialne in družinske razmere,</w:t>
      </w:r>
    </w:p>
    <w:p w14:paraId="3B607219" w14:textId="0E530291" w:rsidR="00FF0603" w:rsidRPr="00B73ECA" w:rsidRDefault="00000000" w:rsidP="007E1217">
      <w:pPr>
        <w:ind w:left="709" w:hanging="283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663512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izpisek iz rojstne matične knjige za otroka (za otroke stare do 3 let). Smiselno s tem velja tudi za študenta očeta, če živi z otrokom v skupnem gospodinjstvu,</w:t>
      </w:r>
    </w:p>
    <w:p w14:paraId="7E05F894" w14:textId="2C15B680" w:rsidR="00FF0603" w:rsidRPr="00B73ECA" w:rsidRDefault="00000000" w:rsidP="007E1217">
      <w:pPr>
        <w:ind w:left="709" w:hanging="283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1460918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izpisek iz matičnega registra o smrti (oče, mati, brat sestra, zakonec, otrok in skrbnik, v tekočem ali preteklem študijskem letu),</w:t>
      </w:r>
    </w:p>
    <w:p w14:paraId="461E3B41" w14:textId="61D25B52" w:rsidR="00FF0603" w:rsidRPr="00B73ECA" w:rsidRDefault="00000000" w:rsidP="00C969D5">
      <w:pPr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435294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odločba o invalidnosti za študenta ali za družinske člane v skupnem gospodinjstvu,</w:t>
      </w:r>
    </w:p>
    <w:p w14:paraId="10D3FF43" w14:textId="3E47CB72" w:rsidR="00FF0603" w:rsidRPr="00B73ECA" w:rsidRDefault="00000000" w:rsidP="007E1217">
      <w:pPr>
        <w:ind w:left="709" w:hanging="283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77787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potrdilo, ki izkazuje težjo bolezen ali stanje družinskega člana v skupnem gospodinjstvu, ki zahteva dodatno pomoč oz. nego,</w:t>
      </w:r>
    </w:p>
    <w:p w14:paraId="2FF46E3B" w14:textId="0D943131" w:rsidR="00FF0603" w:rsidRPr="00B73ECA" w:rsidRDefault="00000000" w:rsidP="007E1217">
      <w:pPr>
        <w:ind w:left="709" w:hanging="283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950125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69D5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potrdilo Upravne enote o skupnem gospodinjstvu (zgolj kot dopolnilno potrdilo, kadar se dokazila nanašajo na družinske člane v skupnem gospodinjstvu).</w:t>
      </w:r>
    </w:p>
    <w:p w14:paraId="4F358C73" w14:textId="77777777" w:rsidR="00FF0603" w:rsidRPr="00B73ECA" w:rsidRDefault="00FF0603" w:rsidP="00FF0603">
      <w:pPr>
        <w:rPr>
          <w:color w:val="000000"/>
          <w:lang w:eastAsia="sl-SI"/>
        </w:rPr>
      </w:pPr>
    </w:p>
    <w:p w14:paraId="5459E866" w14:textId="2BEE8511" w:rsidR="00FF0603" w:rsidRPr="00B73ECA" w:rsidRDefault="007E1217" w:rsidP="00FF0603">
      <w:pPr>
        <w:rPr>
          <w:color w:val="000000"/>
          <w:u w:val="single"/>
          <w:lang w:eastAsia="sl-SI"/>
        </w:rPr>
      </w:pPr>
      <w:r>
        <w:rPr>
          <w:b/>
          <w:color w:val="000000"/>
          <w:lang w:eastAsia="sl-SI"/>
        </w:rPr>
        <w:t>3.9</w:t>
      </w:r>
      <w:r w:rsidR="00FF0603" w:rsidRPr="00B73ECA">
        <w:rPr>
          <w:b/>
          <w:color w:val="000000"/>
          <w:lang w:eastAsia="sl-SI"/>
        </w:rPr>
        <w:t>. IZOBRAŽEVANJE V TUJINI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 w:rsidR="00C969D5">
        <w:rPr>
          <w:color w:val="000000"/>
          <w:lang w:eastAsia="sl-SI"/>
        </w:rPr>
        <w:t>:</w:t>
      </w:r>
    </w:p>
    <w:p w14:paraId="18357BFB" w14:textId="474B5719" w:rsidR="00FF0603" w:rsidRPr="00B73ECA" w:rsidRDefault="00000000" w:rsidP="00B73ECA">
      <w:pPr>
        <w:spacing w:before="60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-1402052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9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pogodbo o izobraževanju v tujini v trajanju, daljšem od 90 dni v tekočem študijskem letu (ne velja za strokovne prakse).</w:t>
      </w:r>
    </w:p>
    <w:p w14:paraId="56E20760" w14:textId="77777777" w:rsidR="00FF0603" w:rsidRPr="00B73ECA" w:rsidRDefault="00FF0603" w:rsidP="00FF0603">
      <w:pPr>
        <w:rPr>
          <w:b/>
          <w:color w:val="000000"/>
          <w:lang w:eastAsia="sl-SI"/>
        </w:rPr>
      </w:pPr>
    </w:p>
    <w:p w14:paraId="105286CA" w14:textId="075406DD" w:rsidR="00FF0603" w:rsidRPr="00B73ECA" w:rsidRDefault="007E1217" w:rsidP="00FF0603">
      <w:pPr>
        <w:spacing w:before="60"/>
        <w:rPr>
          <w:color w:val="000000"/>
          <w:lang w:eastAsia="sl-SI"/>
        </w:rPr>
      </w:pPr>
      <w:r>
        <w:rPr>
          <w:b/>
          <w:color w:val="000000"/>
          <w:lang w:eastAsia="sl-SI"/>
        </w:rPr>
        <w:t>3.10</w:t>
      </w:r>
      <w:r w:rsidR="00FF0603" w:rsidRPr="00B73ECA">
        <w:rPr>
          <w:b/>
          <w:color w:val="000000"/>
          <w:lang w:eastAsia="sl-SI"/>
        </w:rPr>
        <w:t>. DRUGO</w:t>
      </w:r>
      <w:r w:rsidR="00B73ECA">
        <w:rPr>
          <w:color w:val="000000"/>
          <w:lang w:eastAsia="sl-SI"/>
        </w:rPr>
        <w:t>; p</w:t>
      </w:r>
      <w:r w:rsidR="00B73ECA" w:rsidRPr="00B73ECA">
        <w:rPr>
          <w:color w:val="000000"/>
          <w:lang w:eastAsia="sl-SI"/>
        </w:rPr>
        <w:t>rošnji prilagam</w:t>
      </w:r>
      <w:r w:rsidR="00C969D5">
        <w:rPr>
          <w:color w:val="000000"/>
          <w:lang w:eastAsia="sl-SI"/>
        </w:rPr>
        <w:t>:</w:t>
      </w:r>
    </w:p>
    <w:p w14:paraId="4909ADAD" w14:textId="47ED3D67" w:rsidR="00FF0603" w:rsidRPr="00B73ECA" w:rsidRDefault="00000000" w:rsidP="00B73ECA">
      <w:pPr>
        <w:spacing w:before="60"/>
        <w:ind w:left="426"/>
        <w:rPr>
          <w:color w:val="000000"/>
          <w:lang w:eastAsia="sl-SI"/>
        </w:rPr>
      </w:pPr>
      <w:sdt>
        <w:sdtPr>
          <w:rPr>
            <w:rFonts w:asciiTheme="minorHAnsi" w:hAnsiTheme="minorHAnsi" w:cstheme="minorHAnsi"/>
          </w:rPr>
          <w:id w:val="1015893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E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3ECA" w:rsidRPr="00B73ECA">
        <w:rPr>
          <w:color w:val="000000"/>
          <w:lang w:eastAsia="sl-SI"/>
        </w:rPr>
        <w:t xml:space="preserve"> </w:t>
      </w:r>
      <w:r w:rsidR="00FF0603" w:rsidRPr="00B73ECA">
        <w:rPr>
          <w:color w:val="000000"/>
          <w:lang w:eastAsia="sl-SI"/>
        </w:rPr>
        <w:t>dokazilo o upravičenosti razloga (potrdilo, odločba, sklep, izpisek, pogodba, mnenje ipd.).</w:t>
      </w:r>
    </w:p>
    <w:p w14:paraId="71A8082B" w14:textId="77777777" w:rsidR="00B73ECA" w:rsidRDefault="00B73ECA" w:rsidP="00FF0603">
      <w:pPr>
        <w:rPr>
          <w:rFonts w:cs="Arial"/>
          <w:b/>
          <w:color w:val="000000"/>
          <w:sz w:val="20"/>
          <w:szCs w:val="20"/>
          <w:lang w:eastAsia="sl-SI"/>
        </w:rPr>
      </w:pPr>
    </w:p>
    <w:p w14:paraId="4A95D20A" w14:textId="77777777" w:rsidR="00B73ECA" w:rsidRDefault="00B73ECA" w:rsidP="00FF0603">
      <w:pPr>
        <w:rPr>
          <w:rFonts w:cs="Arial"/>
          <w:b/>
          <w:color w:val="000000"/>
          <w:sz w:val="20"/>
          <w:szCs w:val="20"/>
          <w:lang w:eastAsia="sl-SI"/>
        </w:rPr>
      </w:pPr>
    </w:p>
    <w:p w14:paraId="4BC49FA8" w14:textId="6024A77F" w:rsidR="00FF0603" w:rsidRDefault="00FF0603" w:rsidP="007E1217">
      <w:pPr>
        <w:jc w:val="left"/>
        <w:rPr>
          <w:rFonts w:cs="Arial"/>
          <w:b/>
          <w:color w:val="000000"/>
          <w:sz w:val="20"/>
          <w:szCs w:val="20"/>
          <w:lang w:eastAsia="sl-SI"/>
        </w:rPr>
      </w:pPr>
      <w:r>
        <w:rPr>
          <w:rFonts w:cs="Arial"/>
          <w:b/>
          <w:color w:val="000000"/>
          <w:sz w:val="20"/>
          <w:szCs w:val="20"/>
          <w:lang w:eastAsia="sl-SI"/>
        </w:rPr>
        <w:t>Utemeljitev</w:t>
      </w:r>
      <w:r>
        <w:rPr>
          <w:b/>
          <w:color w:val="000000"/>
          <w:sz w:val="20"/>
          <w:szCs w:val="20"/>
          <w:lang w:eastAsia="sl-SI"/>
        </w:rPr>
        <w:t xml:space="preserve"> (če potrebujete več prostora za utemeljitev, priložite dodatni A4 list)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: </w:t>
      </w:r>
      <w:r w:rsidR="007E1217">
        <w:rPr>
          <w:rFonts w:cs="Arial"/>
          <w:b/>
          <w:color w:val="000000"/>
          <w:sz w:val="20"/>
          <w:szCs w:val="20"/>
          <w:lang w:eastAsia="sl-SI"/>
        </w:rPr>
        <w:br/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FF0603" w14:paraId="68049AE2" w14:textId="77777777" w:rsidTr="007E1217">
        <w:trPr>
          <w:trHeight w:val="397"/>
        </w:trPr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DE059" w14:textId="77777777" w:rsidR="00FF0603" w:rsidRDefault="00FF0603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FF0603" w14:paraId="660361C9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B6C72A" w14:textId="77777777" w:rsidR="00FF0603" w:rsidRDefault="00FF0603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FF0603" w14:paraId="51680463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CB3975" w14:textId="77777777" w:rsidR="00FF0603" w:rsidRDefault="00FF0603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FF0603" w14:paraId="40DC32A1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7D1D5D" w14:textId="77777777" w:rsidR="00FF0603" w:rsidRDefault="00FF0603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7E1217" w14:paraId="4EE08A3D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AC37AC" w14:textId="77777777" w:rsidR="007E1217" w:rsidRDefault="007E1217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7E1217" w14:paraId="15C921DC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C4AA60" w14:textId="77777777" w:rsidR="007E1217" w:rsidRDefault="007E1217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7E1217" w14:paraId="3258C1B4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7BB196" w14:textId="77777777" w:rsidR="007E1217" w:rsidRDefault="007E1217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7E1217" w14:paraId="15998023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31E2C" w14:textId="77777777" w:rsidR="007E1217" w:rsidRDefault="007E1217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  <w:tr w:rsidR="007E1217" w14:paraId="535AADFD" w14:textId="77777777" w:rsidTr="007E1217">
        <w:trPr>
          <w:trHeight w:val="397"/>
        </w:trPr>
        <w:tc>
          <w:tcPr>
            <w:tcW w:w="9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1178F8" w14:textId="77777777" w:rsidR="007E1217" w:rsidRDefault="007E1217">
            <w:pPr>
              <w:rPr>
                <w:rFonts w:ascii="Trebuchet MS" w:hAnsi="Trebuchet MS"/>
                <w:color w:val="000000"/>
                <w:sz w:val="18"/>
                <w:szCs w:val="18"/>
                <w:lang w:eastAsia="sl-SI"/>
              </w:rPr>
            </w:pPr>
          </w:p>
        </w:tc>
      </w:tr>
    </w:tbl>
    <w:p w14:paraId="7AA04EE6" w14:textId="77777777" w:rsidR="00E72DCF" w:rsidRDefault="00E72DCF" w:rsidP="007736E4">
      <w:pPr>
        <w:rPr>
          <w:rFonts w:ascii="Calibri Light" w:hAnsi="Calibri Light" w:cs="Calibri Light"/>
        </w:rPr>
      </w:pPr>
    </w:p>
    <w:p w14:paraId="589F9327" w14:textId="77777777" w:rsidR="00E72DCF" w:rsidRDefault="00E72DCF" w:rsidP="007736E4">
      <w:pPr>
        <w:rPr>
          <w:rFonts w:ascii="Calibri Light" w:hAnsi="Calibri Light" w:cs="Calibri Light"/>
        </w:rPr>
      </w:pPr>
    </w:p>
    <w:p w14:paraId="008CC360" w14:textId="77777777" w:rsidR="00804BC0" w:rsidRDefault="00804BC0" w:rsidP="00804BC0">
      <w:pPr>
        <w:spacing w:line="360" w:lineRule="auto"/>
        <w:rPr>
          <w:rFonts w:ascii="Calibri Light" w:hAnsi="Calibri Light" w:cs="Calibri Light"/>
        </w:rPr>
      </w:pPr>
    </w:p>
    <w:p w14:paraId="09A0A002" w14:textId="77777777" w:rsidR="007E1217" w:rsidRPr="00B555CB" w:rsidRDefault="007E1217" w:rsidP="00804BC0">
      <w:pPr>
        <w:spacing w:line="360" w:lineRule="auto"/>
        <w:rPr>
          <w:rFonts w:ascii="Calibri Light" w:hAnsi="Calibri Light" w:cs="Calibri Light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2863"/>
        <w:gridCol w:w="284"/>
        <w:gridCol w:w="2064"/>
        <w:gridCol w:w="345"/>
        <w:gridCol w:w="3402"/>
      </w:tblGrid>
      <w:tr w:rsidR="00BF4572" w:rsidRPr="00B555CB" w14:paraId="1E8ED06B" w14:textId="77777777" w:rsidTr="00F55DFA">
        <w:trPr>
          <w:trHeight w:val="397"/>
        </w:trPr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14:paraId="332FD7C6" w14:textId="77777777" w:rsidR="00BF4572" w:rsidRPr="00B555CB" w:rsidRDefault="00000000" w:rsidP="00F55DFA">
            <w:pPr>
              <w:jc w:val="left"/>
              <w:rPr>
                <w:rFonts w:ascii="Calibri Light" w:hAnsi="Calibri Light" w:cs="Calibri Light"/>
                <w:b/>
              </w:rPr>
            </w:pPr>
            <w:sdt>
              <w:sdtPr>
                <w:rPr>
                  <w:rFonts w:ascii="Calibri Light" w:hAnsi="Calibri Light" w:cs="Calibri Light"/>
                  <w:b/>
                </w:rPr>
                <w:alias w:val="Kraj"/>
                <w:tag w:val="Kraj"/>
                <w:id w:val="610400853"/>
                <w:showingPlcHdr/>
                <w:text/>
              </w:sdtPr>
              <w:sdtContent>
                <w:r w:rsidR="00BF4572" w:rsidRPr="00B555CB">
                  <w:rPr>
                    <w:rFonts w:ascii="Calibri Light" w:hAnsi="Calibri Light" w:cs="Calibri Light"/>
                    <w:b/>
                  </w:rPr>
                  <w:t xml:space="preserve"> </w:t>
                </w:r>
              </w:sdtContent>
            </w:sdt>
          </w:p>
        </w:tc>
        <w:tc>
          <w:tcPr>
            <w:tcW w:w="284" w:type="dxa"/>
            <w:vAlign w:val="bottom"/>
          </w:tcPr>
          <w:p w14:paraId="4D758C9D" w14:textId="77777777" w:rsidR="00BF4572" w:rsidRPr="00B555CB" w:rsidRDefault="00BF4572" w:rsidP="00F55DFA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  <w:vAlign w:val="bottom"/>
          </w:tcPr>
          <w:p w14:paraId="31A04588" w14:textId="77777777" w:rsidR="00BF4572" w:rsidRPr="00B555CB" w:rsidRDefault="00000000" w:rsidP="00F55DFA">
            <w:pPr>
              <w:jc w:val="left"/>
              <w:rPr>
                <w:rFonts w:ascii="Calibri Light" w:hAnsi="Calibri Light" w:cs="Calibri Light"/>
                <w:b/>
              </w:rPr>
            </w:pPr>
            <w:sdt>
              <w:sdtPr>
                <w:rPr>
                  <w:rFonts w:ascii="Calibri Light" w:hAnsi="Calibri Light" w:cs="Calibri Light"/>
                  <w:b/>
                </w:rPr>
                <w:alias w:val="Datum"/>
                <w:tag w:val="Datum"/>
                <w:id w:val="129679563"/>
                <w:text/>
              </w:sdtPr>
              <w:sdtContent>
                <w:r w:rsidR="00BF4572" w:rsidRPr="00B555CB">
                  <w:rPr>
                    <w:rFonts w:ascii="Calibri Light" w:hAnsi="Calibri Light" w:cs="Calibri Light"/>
                    <w:b/>
                  </w:rPr>
                  <w:t xml:space="preserve"> </w:t>
                </w:r>
              </w:sdtContent>
            </w:sdt>
          </w:p>
        </w:tc>
        <w:tc>
          <w:tcPr>
            <w:tcW w:w="345" w:type="dxa"/>
            <w:vAlign w:val="bottom"/>
          </w:tcPr>
          <w:p w14:paraId="6C983025" w14:textId="77777777" w:rsidR="00BF4572" w:rsidRPr="00B555CB" w:rsidRDefault="00BF4572" w:rsidP="00F55DFA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57BEF0F" w14:textId="77777777" w:rsidR="00BF4572" w:rsidRPr="00B555CB" w:rsidRDefault="00BF4572" w:rsidP="00F55DFA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BF4572" w:rsidRPr="00B555CB" w14:paraId="280F0204" w14:textId="77777777" w:rsidTr="00F55DFA">
        <w:tc>
          <w:tcPr>
            <w:tcW w:w="2863" w:type="dxa"/>
            <w:tcBorders>
              <w:top w:val="single" w:sz="4" w:space="0" w:color="auto"/>
            </w:tcBorders>
          </w:tcPr>
          <w:p w14:paraId="67DE54A9" w14:textId="77777777" w:rsidR="00BF4572" w:rsidRPr="00B555CB" w:rsidRDefault="00BF4572" w:rsidP="003860E3">
            <w:pPr>
              <w:spacing w:line="360" w:lineRule="auto"/>
              <w:jc w:val="left"/>
              <w:rPr>
                <w:rFonts w:ascii="Calibri Light" w:hAnsi="Calibri Light" w:cs="Calibri Light"/>
                <w:sz w:val="16"/>
                <w:szCs w:val="16"/>
              </w:rPr>
            </w:pPr>
            <w:r w:rsidRPr="00B555CB">
              <w:rPr>
                <w:rFonts w:ascii="Calibri Light" w:hAnsi="Calibri Light" w:cs="Calibri Light"/>
                <w:sz w:val="16"/>
                <w:szCs w:val="16"/>
              </w:rPr>
              <w:t>kraj</w:t>
            </w:r>
          </w:p>
        </w:tc>
        <w:tc>
          <w:tcPr>
            <w:tcW w:w="284" w:type="dxa"/>
          </w:tcPr>
          <w:p w14:paraId="5762D5A6" w14:textId="77777777" w:rsidR="00BF4572" w:rsidRPr="00B555CB" w:rsidRDefault="00BF4572" w:rsidP="00F55DFA">
            <w:pPr>
              <w:spacing w:line="36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05AB1D9F" w14:textId="77777777" w:rsidR="00BF4572" w:rsidRPr="00B555CB" w:rsidRDefault="00BF4572" w:rsidP="003860E3">
            <w:pPr>
              <w:spacing w:line="360" w:lineRule="auto"/>
              <w:jc w:val="left"/>
              <w:rPr>
                <w:rFonts w:ascii="Calibri Light" w:hAnsi="Calibri Light" w:cs="Calibri Light"/>
                <w:sz w:val="16"/>
                <w:szCs w:val="16"/>
              </w:rPr>
            </w:pPr>
            <w:r w:rsidRPr="00B555CB">
              <w:rPr>
                <w:rFonts w:ascii="Calibri Light" w:hAnsi="Calibri Light" w:cs="Calibri Light"/>
                <w:sz w:val="16"/>
                <w:szCs w:val="16"/>
              </w:rPr>
              <w:t>datum</w:t>
            </w:r>
          </w:p>
        </w:tc>
        <w:tc>
          <w:tcPr>
            <w:tcW w:w="345" w:type="dxa"/>
          </w:tcPr>
          <w:p w14:paraId="109C07D9" w14:textId="77777777" w:rsidR="00BF4572" w:rsidRPr="00B555CB" w:rsidRDefault="00BF4572" w:rsidP="00F55DFA">
            <w:pPr>
              <w:spacing w:line="36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CE5D451" w14:textId="77777777" w:rsidR="00BF4572" w:rsidRPr="00B555CB" w:rsidRDefault="00BF4572" w:rsidP="00F55DFA">
            <w:pPr>
              <w:spacing w:line="36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B555CB">
              <w:rPr>
                <w:rFonts w:ascii="Calibri Light" w:hAnsi="Calibri Light" w:cs="Calibri Light"/>
                <w:sz w:val="16"/>
                <w:szCs w:val="16"/>
              </w:rPr>
              <w:t>podpis študenta</w:t>
            </w:r>
          </w:p>
        </w:tc>
      </w:tr>
    </w:tbl>
    <w:p w14:paraId="62CD1E14" w14:textId="77777777" w:rsidR="00BF4572" w:rsidRPr="00B555CB" w:rsidRDefault="00BF4572" w:rsidP="00263327">
      <w:pPr>
        <w:rPr>
          <w:rFonts w:ascii="Calibri Light" w:hAnsi="Calibri Light" w:cs="Calibri Light"/>
        </w:rPr>
      </w:pPr>
    </w:p>
    <w:p w14:paraId="7207E22B" w14:textId="77777777" w:rsidR="00804BC0" w:rsidRPr="00B555CB" w:rsidRDefault="00E02CEE" w:rsidP="00804BC0">
      <w:pPr>
        <w:tabs>
          <w:tab w:val="left" w:pos="708"/>
        </w:tabs>
        <w:rPr>
          <w:rFonts w:ascii="Calibri Light" w:hAnsi="Calibri Light" w:cs="Calibri Light"/>
          <w:sz w:val="16"/>
          <w:szCs w:val="16"/>
        </w:rPr>
      </w:pPr>
      <w:r w:rsidRPr="00B555CB">
        <w:rPr>
          <w:rFonts w:ascii="Calibri Light" w:hAnsi="Calibri Light" w:cs="Calibri Light"/>
          <w:sz w:val="16"/>
          <w:szCs w:val="16"/>
        </w:rPr>
        <w:t>V tem dokumentu</w:t>
      </w:r>
      <w:r w:rsidR="00804BC0" w:rsidRPr="00B555CB">
        <w:rPr>
          <w:rFonts w:ascii="Calibri Light" w:hAnsi="Calibri Light" w:cs="Calibri Light"/>
          <w:sz w:val="16"/>
          <w:szCs w:val="16"/>
        </w:rPr>
        <w:t xml:space="preserve"> se izrazi, ki se nanašajo na osebe in so zapisani v moški slovnični obliki, uporabljajo kot nevtralni za ženski in moški spol.</w:t>
      </w:r>
    </w:p>
    <w:p w14:paraId="4ADF1D0E" w14:textId="1121210E" w:rsidR="009208CC" w:rsidRPr="00B555CB" w:rsidRDefault="009208CC" w:rsidP="008C604A">
      <w:pPr>
        <w:rPr>
          <w:rFonts w:ascii="Calibri Light" w:hAnsi="Calibri Light" w:cs="Calibri Light"/>
          <w:sz w:val="16"/>
          <w:szCs w:val="16"/>
        </w:rPr>
      </w:pP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</w:r>
      <w:r w:rsidRPr="00B555CB">
        <w:rPr>
          <w:rFonts w:ascii="Calibri Light" w:hAnsi="Calibri Light" w:cs="Calibri Light"/>
        </w:rPr>
        <w:tab/>
        <w:t xml:space="preserve">          </w:t>
      </w:r>
    </w:p>
    <w:sectPr w:rsidR="009208CC" w:rsidRPr="00B555CB" w:rsidSect="00C47547">
      <w:footerReference w:type="default" r:id="rId16"/>
      <w:headerReference w:type="first" r:id="rId17"/>
      <w:footerReference w:type="first" r:id="rId18"/>
      <w:pgSz w:w="11906" w:h="16838" w:code="9"/>
      <w:pgMar w:top="1418" w:right="1416" w:bottom="0" w:left="1418" w:header="42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3DE4" w14:textId="77777777" w:rsidR="000A04A3" w:rsidRDefault="000A04A3" w:rsidP="00BB5C4F">
      <w:r>
        <w:separator/>
      </w:r>
    </w:p>
    <w:p w14:paraId="5FF948B7" w14:textId="77777777" w:rsidR="000A04A3" w:rsidRDefault="000A04A3"/>
  </w:endnote>
  <w:endnote w:type="continuationSeparator" w:id="0">
    <w:p w14:paraId="1210F9AB" w14:textId="77777777" w:rsidR="000A04A3" w:rsidRDefault="000A04A3" w:rsidP="00BB5C4F">
      <w:r>
        <w:continuationSeparator/>
      </w:r>
    </w:p>
    <w:p w14:paraId="3046D14A" w14:textId="77777777" w:rsidR="000A04A3" w:rsidRDefault="000A04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87AB" w14:textId="77777777" w:rsidR="003E0FB1" w:rsidRPr="007564BD" w:rsidRDefault="003E0FB1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B555CB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fldSimple w:instr=" NUMPAGES  \* Arabic  \* MERGEFORMAT ">
      <w:r w:rsidR="00B555CB" w:rsidRPr="00B555CB">
        <w:rPr>
          <w:noProof/>
          <w:color w:val="006A8E"/>
          <w:sz w:val="18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EC1B" w14:textId="77777777" w:rsidR="003E0FB1" w:rsidRPr="0024514C" w:rsidRDefault="003E0FB1" w:rsidP="005059C2">
    <w:pPr>
      <w:pStyle w:val="Noga"/>
      <w:jc w:val="center"/>
      <w:rPr>
        <w:color w:val="006A8E"/>
        <w:sz w:val="16"/>
        <w:szCs w:val="16"/>
      </w:rPr>
    </w:pPr>
  </w:p>
  <w:p w14:paraId="5D5798CE" w14:textId="77777777" w:rsidR="003E0FB1" w:rsidRPr="001E5F46" w:rsidRDefault="003E0FB1" w:rsidP="005059C2">
    <w:pPr>
      <w:pStyle w:val="Noga"/>
      <w:jc w:val="center"/>
      <w:rPr>
        <w:color w:val="006A8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A9B0" w14:textId="77777777" w:rsidR="000A04A3" w:rsidRDefault="000A04A3" w:rsidP="00BB5C4F">
      <w:r>
        <w:separator/>
      </w:r>
    </w:p>
    <w:p w14:paraId="5A048706" w14:textId="77777777" w:rsidR="000A04A3" w:rsidRDefault="000A04A3"/>
  </w:footnote>
  <w:footnote w:type="continuationSeparator" w:id="0">
    <w:p w14:paraId="38F602C8" w14:textId="77777777" w:rsidR="000A04A3" w:rsidRDefault="000A04A3" w:rsidP="00BB5C4F">
      <w:r>
        <w:continuationSeparator/>
      </w:r>
    </w:p>
    <w:p w14:paraId="50D57D36" w14:textId="77777777" w:rsidR="000A04A3" w:rsidRDefault="000A04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25"/>
      <w:gridCol w:w="3421"/>
      <w:gridCol w:w="2826"/>
    </w:tblGrid>
    <w:tr w:rsidR="00FD20D0" w14:paraId="36667A28" w14:textId="77777777" w:rsidTr="00FE3158">
      <w:trPr>
        <w:trHeight w:val="1560"/>
      </w:trPr>
      <w:tc>
        <w:tcPr>
          <w:tcW w:w="3070" w:type="dxa"/>
        </w:tcPr>
        <w:p w14:paraId="1D400EDE" w14:textId="77777777" w:rsidR="006E3F92" w:rsidRDefault="006E3F92" w:rsidP="00FE3158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3071" w:type="dxa"/>
          <w:vAlign w:val="center"/>
          <w:hideMark/>
        </w:tcPr>
        <w:p w14:paraId="3D8716F7" w14:textId="77777777" w:rsidR="006E3F92" w:rsidRDefault="00FD20D0" w:rsidP="00FE3158">
          <w:pPr>
            <w:pStyle w:val="Glava"/>
            <w:jc w:val="center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1DD21BEB" wp14:editId="2085CBAF">
                <wp:extent cx="2104206" cy="987880"/>
                <wp:effectExtent l="0" t="0" r="0" b="3175"/>
                <wp:docPr id="1346107329" name="Slika 1346107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f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206" cy="987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  <w:hideMark/>
        </w:tcPr>
        <w:p w14:paraId="0288E40A" w14:textId="77777777" w:rsidR="006E3F92" w:rsidRDefault="00FD20D0" w:rsidP="00FE3158">
          <w:pPr>
            <w:pStyle w:val="Glava"/>
            <w:jc w:val="right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anchor distT="0" distB="0" distL="114300" distR="114300" simplePos="0" relativeHeight="251658240" behindDoc="1" locked="0" layoutInCell="1" allowOverlap="1" wp14:anchorId="47E3ACB9" wp14:editId="04661F3C">
                <wp:simplePos x="0" y="0"/>
                <wp:positionH relativeFrom="column">
                  <wp:posOffset>916940</wp:posOffset>
                </wp:positionH>
                <wp:positionV relativeFrom="paragraph">
                  <wp:posOffset>-24765</wp:posOffset>
                </wp:positionV>
                <wp:extent cx="876300" cy="876300"/>
                <wp:effectExtent l="0" t="0" r="0" b="0"/>
                <wp:wrapNone/>
                <wp:docPr id="121820900" name="Slika 121820900" descr="Slika, ki vsebuje besede risb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pf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A11319" w14:textId="77777777" w:rsidR="00FD20D0" w:rsidRPr="00FD20D0" w:rsidRDefault="00FD20D0" w:rsidP="00FD20D0">
          <w:pPr>
            <w:rPr>
              <w:lang w:eastAsia="sl-SI"/>
            </w:rPr>
          </w:pPr>
        </w:p>
      </w:tc>
    </w:tr>
    <w:tr w:rsidR="00FD20D0" w14:paraId="511E1935" w14:textId="77777777" w:rsidTr="00FE3158">
      <w:trPr>
        <w:trHeight w:val="397"/>
      </w:trPr>
      <w:tc>
        <w:tcPr>
          <w:tcW w:w="3070" w:type="dxa"/>
          <w:vAlign w:val="bottom"/>
        </w:tcPr>
        <w:p w14:paraId="1469135F" w14:textId="77777777" w:rsidR="006E3F92" w:rsidRDefault="006E3F92" w:rsidP="00FE3158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071" w:type="dxa"/>
          <w:vAlign w:val="bottom"/>
          <w:hideMark/>
        </w:tcPr>
        <w:p w14:paraId="1E18D7E4" w14:textId="77777777" w:rsidR="006E3F92" w:rsidRDefault="006E3F92" w:rsidP="00FE3158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071" w:type="dxa"/>
          <w:vAlign w:val="bottom"/>
        </w:tcPr>
        <w:p w14:paraId="3A1EF808" w14:textId="77777777" w:rsidR="006E3F92" w:rsidRDefault="006E3F92" w:rsidP="00FE3158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</w:tr>
  </w:tbl>
  <w:p w14:paraId="0AB9D8FA" w14:textId="77777777" w:rsidR="006E3F92" w:rsidRPr="002D5371" w:rsidRDefault="006E3F92" w:rsidP="006E3F92">
    <w:pPr>
      <w:pStyle w:val="Glav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760"/>
    <w:multiLevelType w:val="hybridMultilevel"/>
    <w:tmpl w:val="5450FF7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A0D40"/>
    <w:multiLevelType w:val="hybridMultilevel"/>
    <w:tmpl w:val="11AEA054"/>
    <w:lvl w:ilvl="0" w:tplc="1F741956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E5398"/>
    <w:multiLevelType w:val="hybridMultilevel"/>
    <w:tmpl w:val="7B38B180"/>
    <w:lvl w:ilvl="0" w:tplc="7D5803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Arial Unicode MS" w:hAnsi="Calibri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528F2"/>
    <w:multiLevelType w:val="hybridMultilevel"/>
    <w:tmpl w:val="D370ECA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84A8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80B54"/>
    <w:multiLevelType w:val="hybridMultilevel"/>
    <w:tmpl w:val="C416FF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61E38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042E90"/>
    <w:multiLevelType w:val="hybridMultilevel"/>
    <w:tmpl w:val="29727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4B41"/>
    <w:multiLevelType w:val="hybridMultilevel"/>
    <w:tmpl w:val="C4244D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A5B3A"/>
    <w:multiLevelType w:val="hybridMultilevel"/>
    <w:tmpl w:val="F08CCB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3F22"/>
    <w:multiLevelType w:val="hybridMultilevel"/>
    <w:tmpl w:val="E292B6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FC2D29"/>
    <w:multiLevelType w:val="hybridMultilevel"/>
    <w:tmpl w:val="06F8D79A"/>
    <w:lvl w:ilvl="0" w:tplc="7D5803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Arial Unicode MS" w:hAnsi="Calibri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01799"/>
    <w:multiLevelType w:val="hybridMultilevel"/>
    <w:tmpl w:val="950ED24C"/>
    <w:lvl w:ilvl="0" w:tplc="9926ECCA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01" w:hanging="360"/>
      </w:pPr>
    </w:lvl>
    <w:lvl w:ilvl="2" w:tplc="0424001B" w:tentative="1">
      <w:start w:val="1"/>
      <w:numFmt w:val="lowerRoman"/>
      <w:lvlText w:val="%3."/>
      <w:lvlJc w:val="right"/>
      <w:pPr>
        <w:ind w:left="2121" w:hanging="180"/>
      </w:pPr>
    </w:lvl>
    <w:lvl w:ilvl="3" w:tplc="0424000F" w:tentative="1">
      <w:start w:val="1"/>
      <w:numFmt w:val="decimal"/>
      <w:lvlText w:val="%4."/>
      <w:lvlJc w:val="left"/>
      <w:pPr>
        <w:ind w:left="2841" w:hanging="360"/>
      </w:pPr>
    </w:lvl>
    <w:lvl w:ilvl="4" w:tplc="04240019" w:tentative="1">
      <w:start w:val="1"/>
      <w:numFmt w:val="lowerLetter"/>
      <w:lvlText w:val="%5."/>
      <w:lvlJc w:val="left"/>
      <w:pPr>
        <w:ind w:left="3561" w:hanging="360"/>
      </w:pPr>
    </w:lvl>
    <w:lvl w:ilvl="5" w:tplc="0424001B" w:tentative="1">
      <w:start w:val="1"/>
      <w:numFmt w:val="lowerRoman"/>
      <w:lvlText w:val="%6."/>
      <w:lvlJc w:val="right"/>
      <w:pPr>
        <w:ind w:left="4281" w:hanging="180"/>
      </w:pPr>
    </w:lvl>
    <w:lvl w:ilvl="6" w:tplc="0424000F" w:tentative="1">
      <w:start w:val="1"/>
      <w:numFmt w:val="decimal"/>
      <w:lvlText w:val="%7."/>
      <w:lvlJc w:val="left"/>
      <w:pPr>
        <w:ind w:left="5001" w:hanging="360"/>
      </w:pPr>
    </w:lvl>
    <w:lvl w:ilvl="7" w:tplc="04240019" w:tentative="1">
      <w:start w:val="1"/>
      <w:numFmt w:val="lowerLetter"/>
      <w:lvlText w:val="%8."/>
      <w:lvlJc w:val="left"/>
      <w:pPr>
        <w:ind w:left="5721" w:hanging="360"/>
      </w:pPr>
    </w:lvl>
    <w:lvl w:ilvl="8" w:tplc="0424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A9265D4"/>
    <w:multiLevelType w:val="hybridMultilevel"/>
    <w:tmpl w:val="6D9C814C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61DFB"/>
    <w:multiLevelType w:val="hybridMultilevel"/>
    <w:tmpl w:val="F962A978"/>
    <w:lvl w:ilvl="0" w:tplc="22F43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7D5803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Arial Unicode MS" w:hAnsi="Calibri" w:cs="Times New Roman" w:hint="default"/>
        <w:sz w:val="22"/>
        <w:szCs w:val="22"/>
      </w:rPr>
    </w:lvl>
    <w:lvl w:ilvl="2" w:tplc="5A061006">
      <w:start w:val="4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entury Gothic" w:eastAsia="Niagara Engraved" w:hAnsi="Century Gothic" w:cs="Niagara Engraved" w:hint="default"/>
        <w:sz w:val="22"/>
        <w:szCs w:val="22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12C27"/>
    <w:multiLevelType w:val="hybridMultilevel"/>
    <w:tmpl w:val="A84860B0"/>
    <w:lvl w:ilvl="0" w:tplc="24BA37A2">
      <w:start w:val="2000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0170218">
    <w:abstractNumId w:val="5"/>
  </w:num>
  <w:num w:numId="2" w16cid:durableId="228999448">
    <w:abstractNumId w:val="16"/>
  </w:num>
  <w:num w:numId="3" w16cid:durableId="2079474995">
    <w:abstractNumId w:val="12"/>
  </w:num>
  <w:num w:numId="4" w16cid:durableId="1731924961">
    <w:abstractNumId w:val="18"/>
  </w:num>
  <w:num w:numId="5" w16cid:durableId="768819338">
    <w:abstractNumId w:val="4"/>
  </w:num>
  <w:num w:numId="6" w16cid:durableId="1780297813">
    <w:abstractNumId w:val="7"/>
  </w:num>
  <w:num w:numId="7" w16cid:durableId="1300843645">
    <w:abstractNumId w:val="1"/>
    <w:lvlOverride w:ilvl="0">
      <w:startOverride w:val="1"/>
    </w:lvlOverride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907443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74021517">
    <w:abstractNumId w:val="13"/>
  </w:num>
  <w:num w:numId="10" w16cid:durableId="1845437162">
    <w:abstractNumId w:val="2"/>
  </w:num>
  <w:num w:numId="11" w16cid:durableId="1158612886">
    <w:abstractNumId w:val="1"/>
  </w:num>
  <w:num w:numId="12" w16cid:durableId="1907959317">
    <w:abstractNumId w:val="8"/>
  </w:num>
  <w:num w:numId="13" w16cid:durableId="1345666421">
    <w:abstractNumId w:val="14"/>
  </w:num>
  <w:num w:numId="14" w16cid:durableId="1945334938">
    <w:abstractNumId w:val="11"/>
  </w:num>
  <w:num w:numId="15" w16cid:durableId="70397647">
    <w:abstractNumId w:val="15"/>
  </w:num>
  <w:num w:numId="16" w16cid:durableId="1430396006">
    <w:abstractNumId w:val="0"/>
  </w:num>
  <w:num w:numId="17" w16cid:durableId="862674479">
    <w:abstractNumId w:val="10"/>
  </w:num>
  <w:num w:numId="18" w16cid:durableId="146287994">
    <w:abstractNumId w:val="6"/>
  </w:num>
  <w:num w:numId="19" w16cid:durableId="479352389">
    <w:abstractNumId w:val="9"/>
  </w:num>
  <w:num w:numId="20" w16cid:durableId="608658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13"/>
    <w:rsid w:val="00015E8D"/>
    <w:rsid w:val="00026360"/>
    <w:rsid w:val="0003568C"/>
    <w:rsid w:val="00051DAE"/>
    <w:rsid w:val="00051F90"/>
    <w:rsid w:val="000535F1"/>
    <w:rsid w:val="00054766"/>
    <w:rsid w:val="00056ECA"/>
    <w:rsid w:val="00077712"/>
    <w:rsid w:val="00087A14"/>
    <w:rsid w:val="00093657"/>
    <w:rsid w:val="000A04A3"/>
    <w:rsid w:val="000B1551"/>
    <w:rsid w:val="000C3920"/>
    <w:rsid w:val="000D6AB0"/>
    <w:rsid w:val="000E2255"/>
    <w:rsid w:val="000E7347"/>
    <w:rsid w:val="000F1A06"/>
    <w:rsid w:val="00121E0D"/>
    <w:rsid w:val="001565D6"/>
    <w:rsid w:val="00165D0A"/>
    <w:rsid w:val="00193032"/>
    <w:rsid w:val="00195E85"/>
    <w:rsid w:val="001C127C"/>
    <w:rsid w:val="001C57A1"/>
    <w:rsid w:val="001E5F46"/>
    <w:rsid w:val="002035FB"/>
    <w:rsid w:val="00215201"/>
    <w:rsid w:val="00245E46"/>
    <w:rsid w:val="00250EFB"/>
    <w:rsid w:val="00263327"/>
    <w:rsid w:val="0027609D"/>
    <w:rsid w:val="0028526B"/>
    <w:rsid w:val="002905BA"/>
    <w:rsid w:val="002A0302"/>
    <w:rsid w:val="002D017A"/>
    <w:rsid w:val="00311139"/>
    <w:rsid w:val="0031337C"/>
    <w:rsid w:val="0031424C"/>
    <w:rsid w:val="00314542"/>
    <w:rsid w:val="003211A1"/>
    <w:rsid w:val="00344AF7"/>
    <w:rsid w:val="003471C2"/>
    <w:rsid w:val="00377EF8"/>
    <w:rsid w:val="003860E3"/>
    <w:rsid w:val="003A44AD"/>
    <w:rsid w:val="003A7D82"/>
    <w:rsid w:val="003B48CC"/>
    <w:rsid w:val="003C3647"/>
    <w:rsid w:val="003E0FB1"/>
    <w:rsid w:val="003E5B07"/>
    <w:rsid w:val="003E5F6A"/>
    <w:rsid w:val="003E7449"/>
    <w:rsid w:val="00400569"/>
    <w:rsid w:val="004070E6"/>
    <w:rsid w:val="00413C63"/>
    <w:rsid w:val="0045462F"/>
    <w:rsid w:val="004C3F9A"/>
    <w:rsid w:val="004D4EC4"/>
    <w:rsid w:val="004F2395"/>
    <w:rsid w:val="005059C2"/>
    <w:rsid w:val="00516786"/>
    <w:rsid w:val="00522FDF"/>
    <w:rsid w:val="00534D61"/>
    <w:rsid w:val="005376C1"/>
    <w:rsid w:val="005652A5"/>
    <w:rsid w:val="0057454C"/>
    <w:rsid w:val="00581E04"/>
    <w:rsid w:val="00594F81"/>
    <w:rsid w:val="005A6DFA"/>
    <w:rsid w:val="005D108E"/>
    <w:rsid w:val="005E6AE0"/>
    <w:rsid w:val="005E7114"/>
    <w:rsid w:val="006131CE"/>
    <w:rsid w:val="00614FB6"/>
    <w:rsid w:val="00630729"/>
    <w:rsid w:val="00634413"/>
    <w:rsid w:val="00642486"/>
    <w:rsid w:val="00645214"/>
    <w:rsid w:val="00666C57"/>
    <w:rsid w:val="006837C4"/>
    <w:rsid w:val="00694162"/>
    <w:rsid w:val="006A3EBA"/>
    <w:rsid w:val="006C04B0"/>
    <w:rsid w:val="006C136C"/>
    <w:rsid w:val="006E3F92"/>
    <w:rsid w:val="006E7E78"/>
    <w:rsid w:val="007138CE"/>
    <w:rsid w:val="00741A59"/>
    <w:rsid w:val="00751834"/>
    <w:rsid w:val="007539C6"/>
    <w:rsid w:val="007554FD"/>
    <w:rsid w:val="007564BD"/>
    <w:rsid w:val="007621E8"/>
    <w:rsid w:val="007736E4"/>
    <w:rsid w:val="00784EB8"/>
    <w:rsid w:val="00791EAE"/>
    <w:rsid w:val="007B34C1"/>
    <w:rsid w:val="007D4EDB"/>
    <w:rsid w:val="007E1217"/>
    <w:rsid w:val="007E544B"/>
    <w:rsid w:val="00804BC0"/>
    <w:rsid w:val="00816C53"/>
    <w:rsid w:val="0082022C"/>
    <w:rsid w:val="00845468"/>
    <w:rsid w:val="00850D95"/>
    <w:rsid w:val="0085424D"/>
    <w:rsid w:val="008630ED"/>
    <w:rsid w:val="00863295"/>
    <w:rsid w:val="00884BE7"/>
    <w:rsid w:val="00891158"/>
    <w:rsid w:val="008C0BD2"/>
    <w:rsid w:val="008C3B6D"/>
    <w:rsid w:val="008C604A"/>
    <w:rsid w:val="008D1261"/>
    <w:rsid w:val="008D1F47"/>
    <w:rsid w:val="009008BE"/>
    <w:rsid w:val="00903588"/>
    <w:rsid w:val="00905FC1"/>
    <w:rsid w:val="009208CC"/>
    <w:rsid w:val="009323FD"/>
    <w:rsid w:val="00943B17"/>
    <w:rsid w:val="00945C02"/>
    <w:rsid w:val="00947D7C"/>
    <w:rsid w:val="00962BBF"/>
    <w:rsid w:val="00966A02"/>
    <w:rsid w:val="00976774"/>
    <w:rsid w:val="00976DFF"/>
    <w:rsid w:val="009956F4"/>
    <w:rsid w:val="009C2D4B"/>
    <w:rsid w:val="009D1978"/>
    <w:rsid w:val="009F3824"/>
    <w:rsid w:val="00A03F1E"/>
    <w:rsid w:val="00A066C5"/>
    <w:rsid w:val="00A14ED2"/>
    <w:rsid w:val="00A24683"/>
    <w:rsid w:val="00A261EC"/>
    <w:rsid w:val="00A307E1"/>
    <w:rsid w:val="00A51E35"/>
    <w:rsid w:val="00A55421"/>
    <w:rsid w:val="00A75735"/>
    <w:rsid w:val="00AF1280"/>
    <w:rsid w:val="00AF325A"/>
    <w:rsid w:val="00B02A70"/>
    <w:rsid w:val="00B03D68"/>
    <w:rsid w:val="00B13296"/>
    <w:rsid w:val="00B13C07"/>
    <w:rsid w:val="00B14DD9"/>
    <w:rsid w:val="00B41E8B"/>
    <w:rsid w:val="00B52956"/>
    <w:rsid w:val="00B555CB"/>
    <w:rsid w:val="00B71621"/>
    <w:rsid w:val="00B73ECA"/>
    <w:rsid w:val="00BB5C4F"/>
    <w:rsid w:val="00BF4572"/>
    <w:rsid w:val="00C01A28"/>
    <w:rsid w:val="00C044CE"/>
    <w:rsid w:val="00C12DC8"/>
    <w:rsid w:val="00C176E8"/>
    <w:rsid w:val="00C26785"/>
    <w:rsid w:val="00C31772"/>
    <w:rsid w:val="00C355D0"/>
    <w:rsid w:val="00C4382A"/>
    <w:rsid w:val="00C47547"/>
    <w:rsid w:val="00C614AB"/>
    <w:rsid w:val="00C65269"/>
    <w:rsid w:val="00C76E9B"/>
    <w:rsid w:val="00C969D5"/>
    <w:rsid w:val="00CB54D0"/>
    <w:rsid w:val="00CB6387"/>
    <w:rsid w:val="00CB7109"/>
    <w:rsid w:val="00CC59A0"/>
    <w:rsid w:val="00CD496B"/>
    <w:rsid w:val="00CD69E8"/>
    <w:rsid w:val="00CD7DA4"/>
    <w:rsid w:val="00CE46F9"/>
    <w:rsid w:val="00CF4730"/>
    <w:rsid w:val="00D17A99"/>
    <w:rsid w:val="00D47B2A"/>
    <w:rsid w:val="00D554AE"/>
    <w:rsid w:val="00D64809"/>
    <w:rsid w:val="00D76383"/>
    <w:rsid w:val="00D8126D"/>
    <w:rsid w:val="00D96EF0"/>
    <w:rsid w:val="00DC556E"/>
    <w:rsid w:val="00DC5A67"/>
    <w:rsid w:val="00DD320C"/>
    <w:rsid w:val="00DD3A72"/>
    <w:rsid w:val="00E01C78"/>
    <w:rsid w:val="00E02CEE"/>
    <w:rsid w:val="00E10BCB"/>
    <w:rsid w:val="00E37877"/>
    <w:rsid w:val="00E42E5B"/>
    <w:rsid w:val="00E600AA"/>
    <w:rsid w:val="00E72DCF"/>
    <w:rsid w:val="00E757D1"/>
    <w:rsid w:val="00E940D8"/>
    <w:rsid w:val="00EA055E"/>
    <w:rsid w:val="00EB3ECA"/>
    <w:rsid w:val="00ED594F"/>
    <w:rsid w:val="00ED6873"/>
    <w:rsid w:val="00F1084A"/>
    <w:rsid w:val="00F21B52"/>
    <w:rsid w:val="00F22984"/>
    <w:rsid w:val="00F3734A"/>
    <w:rsid w:val="00F6320F"/>
    <w:rsid w:val="00F75BC3"/>
    <w:rsid w:val="00F83CC9"/>
    <w:rsid w:val="00F83DD7"/>
    <w:rsid w:val="00F95442"/>
    <w:rsid w:val="00F96CF8"/>
    <w:rsid w:val="00FB756D"/>
    <w:rsid w:val="00FD00F5"/>
    <w:rsid w:val="00FD20D0"/>
    <w:rsid w:val="00FE601C"/>
    <w:rsid w:val="00FF0603"/>
    <w:rsid w:val="00FF3DB6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F91AE"/>
  <w15:docId w15:val="{4EFBF9DB-7E8D-4847-94FA-AF837C08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69D5"/>
    <w:pPr>
      <w:jc w:val="both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  <w:lang w:val="x-none" w:eastAsia="x-none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  <w:lang w:val="x-none" w:eastAsia="x-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  <w:sz w:val="20"/>
      <w:szCs w:val="20"/>
      <w:lang w:val="x-none" w:eastAsia="x-none"/>
    </w:rPr>
  </w:style>
  <w:style w:type="paragraph" w:styleId="Naslov4">
    <w:name w:val="heading 4"/>
    <w:basedOn w:val="Navaden"/>
    <w:next w:val="Navaden"/>
    <w:link w:val="Naslov4Znak"/>
    <w:uiPriority w:val="9"/>
    <w:unhideWhenUsed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  <w:sz w:val="20"/>
      <w:szCs w:val="20"/>
      <w:lang w:val="x-none" w:eastAsia="x-none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  <w:sz w:val="20"/>
      <w:szCs w:val="20"/>
      <w:lang w:val="x-none" w:eastAsia="x-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rsid w:val="004C3F9A"/>
    <w:pPr>
      <w:numPr>
        <w:ilvl w:val="5"/>
        <w:numId w:val="3"/>
      </w:numPr>
      <w:spacing w:line="271" w:lineRule="auto"/>
      <w:outlineLvl w:val="5"/>
    </w:pPr>
    <w:rPr>
      <w:b/>
      <w:bCs/>
      <w:i/>
      <w:iCs/>
      <w:color w:val="7F7F7F"/>
      <w:lang w:val="x-none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C3F9A"/>
    <w:rPr>
      <w:rFonts w:ascii="Calibri" w:hAnsi="Calibri"/>
      <w:b/>
      <w:bCs/>
      <w:i/>
      <w:iCs/>
      <w:color w:val="7F7F7F"/>
      <w:sz w:val="22"/>
      <w:szCs w:val="22"/>
      <w:lang w:eastAsia="en-US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  <w:lang w:val="x-none" w:eastAsia="x-none"/>
    </w:rPr>
  </w:style>
  <w:style w:type="character" w:customStyle="1" w:styleId="NaslovZnak">
    <w:name w:val="Naslov Znak"/>
    <w:link w:val="Naslov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  <w:lang w:val="x-none" w:eastAsia="x-none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0E7347"/>
    <w:rPr>
      <w:rFonts w:asciiTheme="minorHAnsi" w:hAnsiTheme="minorHAnsi"/>
      <w:b/>
      <w:bCs/>
    </w:rPr>
  </w:style>
  <w:style w:type="character" w:styleId="Poudarek">
    <w:name w:val="Emphasis"/>
    <w:uiPriority w:val="20"/>
    <w:qFormat/>
    <w:rsid w:val="000E7347"/>
    <w:rPr>
      <w:rFonts w:asciiTheme="minorHAnsi" w:hAnsiTheme="minorHAnsi"/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link w:val="BrezrazmikovZnak"/>
    <w:uiPriority w:val="1"/>
    <w:qFormat/>
    <w:rsid w:val="004D4EC4"/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  <w:sz w:val="20"/>
      <w:szCs w:val="20"/>
      <w:lang w:val="x-none" w:eastAsia="x-none"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0"/>
      <w:szCs w:val="20"/>
      <w:lang w:val="x-none" w:eastAsia="x-none"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0E7347"/>
    <w:rPr>
      <w:rFonts w:asciiTheme="minorHAnsi" w:hAnsiTheme="minorHAnsi"/>
      <w:i/>
      <w:iCs/>
    </w:rPr>
  </w:style>
  <w:style w:type="character" w:styleId="Intenzivenpoudarek">
    <w:name w:val="Intense Emphasis"/>
    <w:uiPriority w:val="21"/>
    <w:qFormat/>
    <w:rsid w:val="000E7347"/>
    <w:rPr>
      <w:rFonts w:asciiTheme="minorHAnsi" w:hAnsiTheme="minorHAnsi"/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4C3F9A"/>
    <w:rPr>
      <w:color w:val="006A8E"/>
      <w:u w:val="single"/>
    </w:rPr>
  </w:style>
  <w:style w:type="paragraph" w:customStyle="1" w:styleId="NASLOVNIK">
    <w:name w:val="NASLOVNIK"/>
    <w:basedOn w:val="Brezrazmikov"/>
    <w:link w:val="NASLOVNIKZnak"/>
    <w:qFormat/>
    <w:rsid w:val="000E7347"/>
    <w:pPr>
      <w:jc w:val="left"/>
    </w:pPr>
    <w:rPr>
      <w:rFonts w:asciiTheme="minorHAnsi" w:hAnsiTheme="minorHAnsi"/>
      <w:caps/>
      <w:sz w:val="24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3C3647"/>
    <w:rPr>
      <w:sz w:val="22"/>
      <w:szCs w:val="22"/>
      <w:lang w:eastAsia="en-US"/>
    </w:rPr>
  </w:style>
  <w:style w:type="character" w:customStyle="1" w:styleId="NASLOVNIKZnak">
    <w:name w:val="NASLOVNIK Znak"/>
    <w:basedOn w:val="BrezrazmikovZnak"/>
    <w:link w:val="NASLOVNIK"/>
    <w:rsid w:val="000E7347"/>
    <w:rPr>
      <w:rFonts w:asciiTheme="minorHAnsi" w:hAnsiTheme="minorHAnsi"/>
      <w:caps/>
      <w:sz w:val="24"/>
      <w:szCs w:val="22"/>
      <w:lang w:eastAsia="en-US"/>
    </w:rPr>
  </w:style>
  <w:style w:type="paragraph" w:styleId="Telobesedila">
    <w:name w:val="Body Text"/>
    <w:basedOn w:val="Navaden"/>
    <w:link w:val="TelobesedilaZnak"/>
    <w:semiHidden/>
    <w:unhideWhenUsed/>
    <w:rsid w:val="006131CE"/>
    <w:pPr>
      <w:tabs>
        <w:tab w:val="right" w:pos="8647"/>
      </w:tabs>
      <w:spacing w:before="240"/>
    </w:pPr>
    <w:rPr>
      <w:rFonts w:ascii="Arial" w:hAnsi="Arial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6131CE"/>
    <w:rPr>
      <w:rFonts w:ascii="Arial" w:hAnsi="Arial"/>
    </w:rPr>
  </w:style>
  <w:style w:type="character" w:styleId="Besedilooznabemesta">
    <w:name w:val="Placeholder Text"/>
    <w:basedOn w:val="Privzetapisavaodstavka"/>
    <w:uiPriority w:val="99"/>
    <w:semiHidden/>
    <w:rsid w:val="00516786"/>
    <w:rPr>
      <w:color w:val="808080"/>
    </w:rPr>
  </w:style>
  <w:style w:type="table" w:styleId="Tabelamrea">
    <w:name w:val="Table Grid"/>
    <w:basedOn w:val="Navadnatabela"/>
    <w:uiPriority w:val="59"/>
    <w:rsid w:val="00820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F0603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FF06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oja.um.si/bodoci-studentje/Strani/financiranje-studija.asp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pf.um.si/studij/pravilniki-in-navodila/navodila-za-presojo-prosenj-studentov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lympic.si/evidenca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lympic.si/eviden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TO%202013\NOVI%20CGP_2013\ZADNJI%20CGP\PRILOGA%201%20dopis-s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2931F7C0F74A3A98512D623DDAE4C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B92653-9279-40F1-BCC7-9CAAE5EC705A}"/>
      </w:docPartPr>
      <w:docPartBody>
        <w:p w:rsidR="00A12FAD" w:rsidRDefault="006D6D22" w:rsidP="006D6D22">
          <w:pPr>
            <w:pStyle w:val="132931F7C0F74A3A98512D623DDAE4C0"/>
          </w:pPr>
          <w:r>
            <w:rPr>
              <w:rFonts w:cs="Arial"/>
              <w:b/>
            </w:rPr>
            <w:t xml:space="preserve"> </w:t>
          </w:r>
        </w:p>
      </w:docPartBody>
    </w:docPart>
    <w:docPart>
      <w:docPartPr>
        <w:name w:val="15B9A20BB0FE49818CC5C18426BE45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BD9133-B865-4AD6-9F70-011D33E22894}"/>
      </w:docPartPr>
      <w:docPartBody>
        <w:p w:rsidR="00A12FAD" w:rsidRDefault="006D6D22" w:rsidP="006D6D22">
          <w:pPr>
            <w:pStyle w:val="15B9A20BB0FE49818CC5C18426BE4555"/>
          </w:pPr>
          <w:r>
            <w:rPr>
              <w:rFonts w:cs="Arial"/>
              <w:b/>
            </w:rPr>
            <w:t xml:space="preserve"> </w:t>
          </w:r>
        </w:p>
      </w:docPartBody>
    </w:docPart>
    <w:docPart>
      <w:docPartPr>
        <w:name w:val="7D24B82A62534954863B30273A7C80F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E68C27F-5CBA-47C0-B531-3FE15656DE7E}"/>
      </w:docPartPr>
      <w:docPartBody>
        <w:p w:rsidR="00A12FAD" w:rsidRDefault="006D6D22" w:rsidP="006D6D22">
          <w:pPr>
            <w:pStyle w:val="7D24B82A62534954863B30273A7C80F4"/>
          </w:pPr>
          <w:r>
            <w:rPr>
              <w:rFonts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F8C"/>
    <w:rsid w:val="00165D0A"/>
    <w:rsid w:val="001A4016"/>
    <w:rsid w:val="001D1CC8"/>
    <w:rsid w:val="003514EA"/>
    <w:rsid w:val="003E2A13"/>
    <w:rsid w:val="004A4D04"/>
    <w:rsid w:val="00550B66"/>
    <w:rsid w:val="005652A5"/>
    <w:rsid w:val="00635F8C"/>
    <w:rsid w:val="006D6D22"/>
    <w:rsid w:val="006E0A34"/>
    <w:rsid w:val="0070421E"/>
    <w:rsid w:val="008E14A5"/>
    <w:rsid w:val="009B319E"/>
    <w:rsid w:val="009C783F"/>
    <w:rsid w:val="00A12FAD"/>
    <w:rsid w:val="00BC0F99"/>
    <w:rsid w:val="00C211B3"/>
    <w:rsid w:val="00C45DB2"/>
    <w:rsid w:val="00C614AB"/>
    <w:rsid w:val="00E23574"/>
    <w:rsid w:val="00EA7015"/>
    <w:rsid w:val="00FA0376"/>
    <w:rsid w:val="00FD58BE"/>
    <w:rsid w:val="00F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0421E"/>
    <w:rPr>
      <w:color w:val="808080"/>
    </w:rPr>
  </w:style>
  <w:style w:type="paragraph" w:customStyle="1" w:styleId="132931F7C0F74A3A98512D623DDAE4C0">
    <w:name w:val="132931F7C0F74A3A98512D623DDAE4C0"/>
    <w:rsid w:val="006D6D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B9A20BB0FE49818CC5C18426BE4555">
    <w:name w:val="15B9A20BB0FE49818CC5C18426BE4555"/>
    <w:rsid w:val="006D6D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24B82A62534954863B30273A7C80F4">
    <w:name w:val="7D24B82A62534954863B30273A7C80F4"/>
    <w:rsid w:val="006D6D2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F2E6FB299C0E43BB4D7A395762AA5A" ma:contentTypeVersion="1" ma:contentTypeDescription="Ustvari nov dokument." ma:contentTypeScope="" ma:versionID="5598c905d0afef617b243e7f590b3a1f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65ED1-F609-41C5-811A-D29C2BD5C2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BAA8109-5810-4251-9626-5F0B35D6A7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7B4445-947F-40C5-A54A-1C0DA49C6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541FF-6140-4409-A04F-AA3EB7F2B7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837263-0510-4999-98A5-1389AC3E5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PRILOGA 1 dopis-slo.dotx</Template>
  <TotalTime>64</TotalTime>
  <Pages>3</Pages>
  <Words>1063</Words>
  <Characters>6402</Characters>
  <Application>Microsoft Office Word</Application>
  <DocSecurity>0</DocSecurity>
  <Lines>188</Lines>
  <Paragraphs>87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Prošnja za ponavljanje letnika</vt:lpstr>
      <vt:lpstr/>
    </vt:vector>
  </TitlesOfParts>
  <Company>UM FERI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Prošnja za ponavljanje letnika</dc:title>
  <dc:creator>Vladka Kožuh Ledinek</dc:creator>
  <cp:lastModifiedBy>Bernarda Pevec</cp:lastModifiedBy>
  <cp:revision>13</cp:revision>
  <cp:lastPrinted>2026-07-31T11:16:00Z</cp:lastPrinted>
  <dcterms:created xsi:type="dcterms:W3CDTF">2026-07-30T12:46:00Z</dcterms:created>
  <dcterms:modified xsi:type="dcterms:W3CDTF">2026-07-31T11:31:00Z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eb482fdc-7086-4318-ac39-0e714edf1119</vt:lpwstr>
  </property>
  <property fmtid="{D5CDD505-2E9C-101B-9397-08002B2CF9AE}" pid="3" name="ContentTypeId">
    <vt:lpwstr>0x0101003FF2E6FB299C0E43BB4D7A395762AA5A</vt:lpwstr>
  </property>
  <property fmtid="{D5CDD505-2E9C-101B-9397-08002B2CF9AE}" pid="4" name="_dlc_DocId">
    <vt:lpwstr>K67AKCNZ6W6Y-280-3</vt:lpwstr>
  </property>
  <property fmtid="{D5CDD505-2E9C-101B-9397-08002B2CF9AE}" pid="5" name="_dlc_DocIdUrl">
    <vt:lpwstr>http://www.um.si/CGP/FERI/_layouts/DocIdRedir.aspx?ID=K67AKCNZ6W6Y-280-3, K67AKCNZ6W6Y-280-3</vt:lpwstr>
  </property>
</Properties>
</file>